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AD184" w14:textId="425E087C" w:rsidR="007D0592" w:rsidRDefault="001C367E" w:rsidP="007F4FED">
      <w:pPr>
        <w:ind w:left="1440" w:firstLine="720"/>
        <w:jc w:val="center"/>
        <w:rPr>
          <w:rFonts w:ascii="Arial" w:hAnsi="Arial" w:cs="Arial"/>
          <w:bCs/>
          <w:lang w:val="en-GB"/>
        </w:rPr>
      </w:pPr>
      <w:r>
        <w:rPr>
          <w:noProof/>
        </w:rPr>
        <w:drawing>
          <wp:anchor distT="57150" distB="57150" distL="57150" distR="57150" simplePos="0" relativeHeight="251657728" behindDoc="0" locked="0" layoutInCell="1" allowOverlap="1" wp14:anchorId="6AA4B2F3" wp14:editId="7A379BB9">
            <wp:simplePos x="0" y="0"/>
            <wp:positionH relativeFrom="column">
              <wp:posOffset>158115</wp:posOffset>
            </wp:positionH>
            <wp:positionV relativeFrom="line">
              <wp:posOffset>0</wp:posOffset>
            </wp:positionV>
            <wp:extent cx="1112520" cy="821055"/>
            <wp:effectExtent l="0" t="0" r="0" b="0"/>
            <wp:wrapThrough wrapText="bothSides">
              <wp:wrapPolygon edited="0">
                <wp:start x="0" y="0"/>
                <wp:lineTo x="0" y="21049"/>
                <wp:lineTo x="21082" y="21049"/>
                <wp:lineTo x="21082" y="0"/>
                <wp:lineTo x="0" y="0"/>
              </wp:wrapPolygon>
            </wp:wrapThrough>
            <wp:docPr id="2" name="officeArt object" descr="Strensall with Towthorpe Parish Counc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Strensall with Towthorpe Parish Counci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592">
        <w:rPr>
          <w:rFonts w:ascii="Arial" w:hAnsi="Arial" w:cs="Arial"/>
          <w:b/>
          <w:lang w:val="en-GB"/>
        </w:rPr>
        <w:t xml:space="preserve">        </w:t>
      </w:r>
      <w:r w:rsidR="007D0592" w:rsidRPr="00317749">
        <w:rPr>
          <w:rFonts w:ascii="Arial" w:hAnsi="Arial" w:cs="Arial"/>
          <w:b/>
          <w:lang w:val="en-GB"/>
        </w:rPr>
        <w:t>STRENSALL WITH TOWTHORPE PARISH COUNCIL</w:t>
      </w:r>
      <w:r w:rsidR="007D0592" w:rsidRPr="00317749">
        <w:rPr>
          <w:rFonts w:ascii="Arial" w:hAnsi="Arial" w:cs="Arial"/>
          <w:b/>
          <w:lang w:val="en-GB"/>
        </w:rPr>
        <w:tab/>
      </w:r>
      <w:r w:rsidR="007D0592" w:rsidRPr="00317749">
        <w:rPr>
          <w:rFonts w:ascii="Arial" w:hAnsi="Arial" w:cs="Arial"/>
          <w:b/>
          <w:lang w:val="en-GB"/>
        </w:rPr>
        <w:tab/>
      </w:r>
      <w:r w:rsidR="00D718F3">
        <w:rPr>
          <w:rFonts w:ascii="Arial" w:hAnsi="Arial" w:cs="Arial"/>
          <w:b/>
          <w:lang w:val="en-GB"/>
        </w:rPr>
        <w:tab/>
      </w:r>
      <w:r w:rsidR="00D718F3">
        <w:rPr>
          <w:rFonts w:ascii="Arial" w:hAnsi="Arial" w:cs="Arial"/>
          <w:b/>
          <w:lang w:val="en-GB"/>
        </w:rPr>
        <w:tab/>
      </w:r>
      <w:r w:rsidR="007D0592" w:rsidRPr="00317749">
        <w:rPr>
          <w:rFonts w:ascii="Arial" w:hAnsi="Arial" w:cs="Arial"/>
          <w:bCs/>
          <w:lang w:val="en-GB"/>
        </w:rPr>
        <w:t>The Village Hall, Northfields, Strensall, York YO325XW</w:t>
      </w:r>
      <w:r w:rsidR="007D0592" w:rsidRPr="00317749">
        <w:rPr>
          <w:rFonts w:ascii="Arial" w:hAnsi="Arial" w:cs="Arial"/>
          <w:bCs/>
          <w:lang w:val="en-GB"/>
        </w:rPr>
        <w:tab/>
      </w:r>
      <w:r w:rsidR="007D0592" w:rsidRPr="00317749">
        <w:rPr>
          <w:rFonts w:ascii="Arial" w:hAnsi="Arial" w:cs="Arial"/>
          <w:bCs/>
          <w:lang w:val="en-GB"/>
        </w:rPr>
        <w:tab/>
      </w:r>
      <w:r w:rsidR="007D0592" w:rsidRPr="00317749">
        <w:rPr>
          <w:rFonts w:ascii="Arial" w:hAnsi="Arial" w:cs="Arial"/>
          <w:bCs/>
          <w:lang w:val="en-GB"/>
        </w:rPr>
        <w:tab/>
      </w:r>
      <w:r w:rsidR="007D0592" w:rsidRPr="008159DA">
        <w:rPr>
          <w:rFonts w:ascii="Arial" w:hAnsi="Arial" w:cs="Arial"/>
          <w:bCs/>
          <w:sz w:val="18"/>
          <w:szCs w:val="18"/>
          <w:lang w:val="en-GB"/>
        </w:rPr>
        <w:t xml:space="preserve">Email: </w:t>
      </w:r>
      <w:hyperlink r:id="rId8" w:history="1">
        <w:r w:rsidR="007D0592" w:rsidRPr="008159DA">
          <w:rPr>
            <w:rFonts w:ascii="Arial" w:hAnsi="Arial" w:cs="Arial"/>
            <w:bCs/>
            <w:sz w:val="18"/>
            <w:szCs w:val="18"/>
            <w:lang w:val="en-GB"/>
          </w:rPr>
          <w:t>strensalltowthorpePC@outlook.com</w:t>
        </w:r>
      </w:hyperlink>
      <w:r w:rsidR="007D0592" w:rsidRPr="008159DA">
        <w:rPr>
          <w:rFonts w:ascii="Arial" w:hAnsi="Arial" w:cs="Arial"/>
          <w:bCs/>
          <w:sz w:val="18"/>
          <w:szCs w:val="18"/>
          <w:lang w:val="en-GB"/>
        </w:rPr>
        <w:t xml:space="preserve">  Telephone: 01904 491569</w:t>
      </w:r>
    </w:p>
    <w:p w14:paraId="30747A6A" w14:textId="77777777" w:rsidR="007D0592" w:rsidRDefault="007D0592" w:rsidP="00850C0E">
      <w:pPr>
        <w:jc w:val="center"/>
        <w:rPr>
          <w:rFonts w:ascii="Arial" w:hAnsi="Arial" w:cs="Arial"/>
          <w:b/>
          <w:bCs/>
          <w:lang w:val="en-GB"/>
        </w:rPr>
      </w:pPr>
    </w:p>
    <w:p w14:paraId="7F88F697" w14:textId="418F3C41" w:rsidR="007D0592" w:rsidRPr="00BD6E89" w:rsidRDefault="007D0592" w:rsidP="00850C0E">
      <w:pPr>
        <w:jc w:val="center"/>
        <w:rPr>
          <w:rFonts w:ascii="Arial" w:hAnsi="Arial" w:cs="Arial"/>
          <w:b/>
          <w:bCs/>
          <w:lang w:val="en-GB"/>
        </w:rPr>
      </w:pPr>
      <w:r w:rsidRPr="00BD6E89">
        <w:rPr>
          <w:rFonts w:ascii="Arial" w:hAnsi="Arial" w:cs="Arial"/>
          <w:b/>
          <w:bCs/>
          <w:lang w:val="en-GB"/>
        </w:rPr>
        <w:t xml:space="preserve">MINUTES OF A PLANNING COMMITTEE MEETING HELD ON                                                   TUESDAY </w:t>
      </w:r>
      <w:r w:rsidR="00BD6E89" w:rsidRPr="00BD6E89">
        <w:rPr>
          <w:rFonts w:ascii="Arial" w:hAnsi="Arial" w:cs="Arial"/>
          <w:b/>
          <w:bCs/>
          <w:lang w:val="en-GB"/>
        </w:rPr>
        <w:t>14</w:t>
      </w:r>
      <w:r w:rsidRPr="00BD6E89">
        <w:rPr>
          <w:rFonts w:ascii="Arial" w:hAnsi="Arial" w:cs="Arial"/>
          <w:b/>
          <w:bCs/>
          <w:vertAlign w:val="superscript"/>
          <w:lang w:val="en-GB"/>
        </w:rPr>
        <w:t>th</w:t>
      </w:r>
      <w:r w:rsidRPr="00BD6E89">
        <w:rPr>
          <w:rFonts w:ascii="Arial" w:hAnsi="Arial" w:cs="Arial"/>
          <w:b/>
          <w:bCs/>
          <w:lang w:val="en-GB"/>
        </w:rPr>
        <w:t xml:space="preserve"> </w:t>
      </w:r>
      <w:r w:rsidR="00BD6E89" w:rsidRPr="00BD6E89">
        <w:rPr>
          <w:rFonts w:ascii="Arial" w:hAnsi="Arial" w:cs="Arial"/>
          <w:b/>
          <w:bCs/>
          <w:lang w:val="en-GB"/>
        </w:rPr>
        <w:t>JULY</w:t>
      </w:r>
      <w:r w:rsidR="00450FAE" w:rsidRPr="00BD6E89">
        <w:rPr>
          <w:rFonts w:ascii="Arial" w:hAnsi="Arial" w:cs="Arial"/>
          <w:b/>
          <w:bCs/>
          <w:lang w:val="en-GB"/>
        </w:rPr>
        <w:t xml:space="preserve"> </w:t>
      </w:r>
      <w:r w:rsidRPr="00BD6E89">
        <w:rPr>
          <w:rFonts w:ascii="Arial" w:hAnsi="Arial" w:cs="Arial"/>
          <w:b/>
          <w:bCs/>
          <w:lang w:val="en-GB"/>
        </w:rPr>
        <w:t>2026 AT 6.</w:t>
      </w:r>
      <w:r w:rsidR="00834A33" w:rsidRPr="00BD6E89">
        <w:rPr>
          <w:rFonts w:ascii="Arial" w:hAnsi="Arial" w:cs="Arial"/>
          <w:b/>
          <w:bCs/>
          <w:lang w:val="en-GB"/>
        </w:rPr>
        <w:t>30</w:t>
      </w:r>
      <w:r w:rsidRPr="00BD6E89">
        <w:rPr>
          <w:rFonts w:ascii="Arial" w:hAnsi="Arial" w:cs="Arial"/>
          <w:b/>
          <w:bCs/>
          <w:lang w:val="en-GB"/>
        </w:rPr>
        <w:t>P.M.</w:t>
      </w:r>
    </w:p>
    <w:p w14:paraId="0C3E667E" w14:textId="5DCA5D10" w:rsidR="007D0592" w:rsidRPr="00BD6E89" w:rsidRDefault="007D0592" w:rsidP="00FE651A">
      <w:pPr>
        <w:ind w:left="5040" w:hanging="3600"/>
        <w:rPr>
          <w:rFonts w:ascii="Arial" w:hAnsi="Arial" w:cs="Arial"/>
          <w:b/>
          <w:color w:val="EE0000"/>
          <w:lang w:val="en-GB"/>
        </w:rPr>
      </w:pPr>
      <w:r w:rsidRPr="00BD6E89">
        <w:rPr>
          <w:rFonts w:ascii="Arial" w:hAnsi="Arial" w:cs="Arial"/>
          <w:b/>
          <w:lang w:val="en-GB"/>
        </w:rPr>
        <w:t>Councillors Present:</w:t>
      </w:r>
      <w:r w:rsidRPr="00BD6E89">
        <w:rPr>
          <w:rFonts w:ascii="Arial" w:hAnsi="Arial" w:cs="Arial"/>
          <w:b/>
          <w:lang w:val="en-GB"/>
        </w:rPr>
        <w:tab/>
      </w:r>
      <w:r w:rsidRPr="00BD6E89">
        <w:rPr>
          <w:rFonts w:ascii="Arial" w:hAnsi="Arial" w:cs="Arial"/>
          <w:bCs/>
          <w:lang w:val="en-GB"/>
        </w:rPr>
        <w:t>Andrew Bolton</w:t>
      </w:r>
      <w:r w:rsidR="00450FAE" w:rsidRPr="00BD6E89">
        <w:rPr>
          <w:rFonts w:ascii="Arial" w:hAnsi="Arial" w:cs="Arial"/>
          <w:bCs/>
          <w:lang w:val="en-GB"/>
        </w:rPr>
        <w:tab/>
      </w:r>
      <w:r w:rsidR="00A35766" w:rsidRPr="00BD6E89">
        <w:rPr>
          <w:rFonts w:ascii="Arial" w:hAnsi="Arial" w:cs="Arial"/>
          <w:bCs/>
          <w:color w:val="EE0000"/>
          <w:lang w:val="en-GB"/>
        </w:rPr>
        <w:tab/>
      </w:r>
      <w:r w:rsidR="00966076" w:rsidRPr="00BD6E89">
        <w:rPr>
          <w:rFonts w:ascii="Arial" w:hAnsi="Arial" w:cs="Arial"/>
          <w:bCs/>
          <w:lang w:val="en-GB"/>
        </w:rPr>
        <w:t>Thomas Carmicheal</w:t>
      </w:r>
      <w:r w:rsidR="00966076" w:rsidRPr="00BD6E89">
        <w:rPr>
          <w:rFonts w:ascii="Arial" w:hAnsi="Arial" w:cs="Arial"/>
          <w:bCs/>
          <w:color w:val="EE0000"/>
          <w:lang w:val="en-GB"/>
        </w:rPr>
        <w:tab/>
        <w:t xml:space="preserve">        </w:t>
      </w:r>
      <w:r w:rsidRPr="00BD6E89">
        <w:rPr>
          <w:rFonts w:ascii="Arial" w:hAnsi="Arial" w:cs="Arial"/>
          <w:bCs/>
          <w:lang w:val="en-GB"/>
        </w:rPr>
        <w:t>Chris Chambers</w:t>
      </w:r>
      <w:r w:rsidR="00A35766" w:rsidRPr="00BD6E89">
        <w:rPr>
          <w:rFonts w:ascii="Arial" w:hAnsi="Arial" w:cs="Arial"/>
          <w:bCs/>
          <w:lang w:val="en-GB"/>
        </w:rPr>
        <w:t xml:space="preserve">         </w:t>
      </w:r>
      <w:r w:rsidR="00BD6E89" w:rsidRPr="00BD6E89">
        <w:rPr>
          <w:rFonts w:ascii="Arial" w:hAnsi="Arial" w:cs="Arial"/>
          <w:bCs/>
          <w:lang w:val="en-GB"/>
        </w:rPr>
        <w:t xml:space="preserve">Tony Fisher </w:t>
      </w:r>
      <w:r w:rsidR="00BD6E89">
        <w:rPr>
          <w:rFonts w:ascii="Arial" w:hAnsi="Arial" w:cs="Arial"/>
          <w:bCs/>
          <w:lang w:val="en-GB"/>
        </w:rPr>
        <w:tab/>
      </w:r>
      <w:r w:rsidR="00BD6E89">
        <w:rPr>
          <w:rFonts w:ascii="Arial" w:hAnsi="Arial" w:cs="Arial"/>
          <w:bCs/>
          <w:lang w:val="en-GB"/>
        </w:rPr>
        <w:tab/>
        <w:t xml:space="preserve">     </w:t>
      </w:r>
      <w:r w:rsidRPr="00BD6E89">
        <w:rPr>
          <w:rFonts w:ascii="Arial" w:hAnsi="Arial" w:cs="Arial"/>
          <w:bCs/>
          <w:lang w:val="en-GB"/>
        </w:rPr>
        <w:t>Graham Green</w:t>
      </w:r>
      <w:r w:rsidR="00450FAE" w:rsidRPr="00BD6E89">
        <w:rPr>
          <w:rFonts w:ascii="Arial" w:hAnsi="Arial" w:cs="Arial"/>
          <w:bCs/>
          <w:color w:val="EE0000"/>
          <w:lang w:val="en-GB"/>
        </w:rPr>
        <w:tab/>
        <w:t xml:space="preserve">  </w:t>
      </w:r>
      <w:r w:rsidR="00A35766" w:rsidRPr="00BD6E89">
        <w:rPr>
          <w:rFonts w:ascii="Arial" w:hAnsi="Arial" w:cs="Arial"/>
          <w:bCs/>
          <w:color w:val="EE0000"/>
          <w:lang w:val="en-GB"/>
        </w:rPr>
        <w:t xml:space="preserve">  </w:t>
      </w:r>
      <w:r w:rsidRPr="00BD6E89">
        <w:rPr>
          <w:rFonts w:ascii="Arial" w:hAnsi="Arial" w:cs="Arial"/>
          <w:b/>
          <w:color w:val="EE0000"/>
          <w:lang w:val="en-GB"/>
        </w:rPr>
        <w:tab/>
      </w:r>
    </w:p>
    <w:p w14:paraId="50EE9AEE" w14:textId="77777777" w:rsidR="007D0592" w:rsidRPr="00BD6E89" w:rsidRDefault="007D0592" w:rsidP="002340D7">
      <w:pPr>
        <w:ind w:left="720" w:firstLine="720"/>
        <w:jc w:val="both"/>
        <w:rPr>
          <w:rFonts w:ascii="Arial" w:hAnsi="Arial" w:cs="Arial"/>
          <w:bCs/>
          <w:lang w:val="en-GB"/>
        </w:rPr>
      </w:pPr>
      <w:r w:rsidRPr="00BD6E89">
        <w:rPr>
          <w:rFonts w:ascii="Arial" w:hAnsi="Arial" w:cs="Arial"/>
          <w:b/>
          <w:lang w:val="en-GB"/>
        </w:rPr>
        <w:t>In Attendance:</w:t>
      </w:r>
      <w:r w:rsidRPr="00BD6E89">
        <w:rPr>
          <w:rFonts w:ascii="Arial" w:hAnsi="Arial" w:cs="Arial"/>
          <w:b/>
          <w:lang w:val="en-GB"/>
        </w:rPr>
        <w:tab/>
      </w:r>
      <w:r w:rsidRPr="00BD6E89">
        <w:rPr>
          <w:rFonts w:ascii="Arial" w:hAnsi="Arial" w:cs="Arial"/>
          <w:b/>
          <w:sz w:val="18"/>
          <w:szCs w:val="18"/>
          <w:lang w:val="en-GB"/>
        </w:rPr>
        <w:tab/>
      </w:r>
      <w:r w:rsidRPr="00BD6E89">
        <w:rPr>
          <w:rFonts w:ascii="Arial" w:hAnsi="Arial" w:cs="Arial"/>
          <w:b/>
          <w:sz w:val="18"/>
          <w:szCs w:val="18"/>
          <w:lang w:val="en-GB"/>
        </w:rPr>
        <w:tab/>
      </w:r>
      <w:r w:rsidRPr="00BD6E89">
        <w:rPr>
          <w:rFonts w:ascii="Arial" w:hAnsi="Arial" w:cs="Arial"/>
          <w:bCs/>
          <w:lang w:val="en-GB"/>
        </w:rPr>
        <w:t>Fiona Hill - Parish Clerk</w:t>
      </w:r>
    </w:p>
    <w:p w14:paraId="6CBA8E46" w14:textId="2583A791" w:rsidR="007D0592" w:rsidRPr="00BD6E89" w:rsidRDefault="007D0592" w:rsidP="002340D7">
      <w:pPr>
        <w:ind w:left="720" w:firstLine="720"/>
        <w:rPr>
          <w:rFonts w:ascii="Arial" w:hAnsi="Arial" w:cs="Arial"/>
          <w:bCs/>
          <w:lang w:val="en-GB"/>
        </w:rPr>
      </w:pPr>
      <w:r w:rsidRPr="00BD6E89">
        <w:rPr>
          <w:rFonts w:ascii="Arial" w:hAnsi="Arial" w:cs="Arial"/>
          <w:b/>
          <w:lang w:val="en-GB"/>
        </w:rPr>
        <w:t>Public Present:</w:t>
      </w:r>
      <w:r w:rsidRPr="00BD6E89">
        <w:rPr>
          <w:rFonts w:ascii="Arial" w:hAnsi="Arial" w:cs="Arial"/>
          <w:b/>
          <w:lang w:val="en-GB"/>
        </w:rPr>
        <w:tab/>
      </w:r>
      <w:r w:rsidRPr="00BD6E89">
        <w:rPr>
          <w:rFonts w:ascii="Arial" w:hAnsi="Arial" w:cs="Arial"/>
          <w:b/>
          <w:sz w:val="18"/>
          <w:szCs w:val="18"/>
          <w:lang w:val="en-GB"/>
        </w:rPr>
        <w:tab/>
      </w:r>
      <w:r w:rsidRPr="00BD6E89">
        <w:rPr>
          <w:rFonts w:ascii="Arial" w:hAnsi="Arial" w:cs="Arial"/>
          <w:b/>
          <w:sz w:val="18"/>
          <w:szCs w:val="18"/>
          <w:lang w:val="en-GB"/>
        </w:rPr>
        <w:tab/>
      </w:r>
      <w:r w:rsidR="00BD6E89">
        <w:rPr>
          <w:rFonts w:ascii="Arial" w:hAnsi="Arial" w:cs="Arial"/>
          <w:bCs/>
          <w:lang w:val="en-GB"/>
        </w:rPr>
        <w:t>1</w:t>
      </w:r>
    </w:p>
    <w:p w14:paraId="251D5339" w14:textId="77777777" w:rsidR="003E0B24" w:rsidRPr="001B1E57" w:rsidRDefault="007D0592" w:rsidP="00BD6E8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lang w:val="en-GB"/>
        </w:rPr>
      </w:pPr>
      <w:r w:rsidRPr="001B1E57">
        <w:rPr>
          <w:rFonts w:ascii="Arial" w:hAnsi="Arial" w:cs="Arial"/>
          <w:b/>
          <w:lang w:val="en-GB"/>
        </w:rPr>
        <w:t xml:space="preserve">a) To receive apologies for absence given in advance of the meeting: </w:t>
      </w:r>
    </w:p>
    <w:p w14:paraId="5F1EB3BB" w14:textId="54508244" w:rsidR="007D0592" w:rsidRPr="001B1E57" w:rsidRDefault="003E0B24" w:rsidP="003E0B24">
      <w:pPr>
        <w:pStyle w:val="ListParagraph"/>
        <w:jc w:val="both"/>
        <w:rPr>
          <w:rFonts w:ascii="Arial" w:hAnsi="Arial" w:cs="Arial"/>
          <w:b/>
          <w:bCs/>
          <w:lang w:val="en-GB"/>
        </w:rPr>
      </w:pPr>
      <w:r w:rsidRPr="001B1E57">
        <w:rPr>
          <w:rFonts w:ascii="Arial" w:hAnsi="Arial" w:cs="Arial"/>
          <w:bCs/>
          <w:lang w:val="en-GB"/>
        </w:rPr>
        <w:tab/>
      </w:r>
      <w:r w:rsidR="001B1E57" w:rsidRPr="001B1E57">
        <w:rPr>
          <w:rFonts w:ascii="Arial" w:hAnsi="Arial" w:cs="Arial"/>
          <w:bCs/>
          <w:lang w:val="en-GB"/>
        </w:rPr>
        <w:t>Lawrence Mattinson</w:t>
      </w:r>
      <w:r w:rsidR="00A35766" w:rsidRPr="001B1E57">
        <w:rPr>
          <w:rFonts w:ascii="Arial" w:hAnsi="Arial" w:cs="Arial"/>
          <w:b/>
          <w:lang w:val="en-GB"/>
        </w:rPr>
        <w:tab/>
      </w:r>
    </w:p>
    <w:p w14:paraId="2955244A" w14:textId="77777777" w:rsidR="003E0B24" w:rsidRPr="001B1E57" w:rsidRDefault="007D0592" w:rsidP="00FC4EAB">
      <w:pPr>
        <w:pStyle w:val="ListParagraph"/>
        <w:jc w:val="both"/>
        <w:rPr>
          <w:rFonts w:ascii="Arial" w:hAnsi="Arial" w:cs="Arial"/>
          <w:b/>
          <w:bCs/>
          <w:lang w:val="en-GB"/>
        </w:rPr>
      </w:pPr>
      <w:r w:rsidRPr="001B1E57">
        <w:rPr>
          <w:rFonts w:ascii="Arial" w:hAnsi="Arial" w:cs="Arial"/>
          <w:b/>
          <w:lang w:val="en-GB"/>
        </w:rPr>
        <w:tab/>
      </w:r>
      <w:r w:rsidRPr="001B1E57">
        <w:rPr>
          <w:rFonts w:ascii="Arial" w:hAnsi="Arial" w:cs="Arial"/>
          <w:b/>
          <w:bCs/>
          <w:lang w:val="en-GB"/>
        </w:rPr>
        <w:t xml:space="preserve">b) To consider the approval of reasons given for absence: </w:t>
      </w:r>
    </w:p>
    <w:p w14:paraId="2744D44B" w14:textId="54117778" w:rsidR="003E0B24" w:rsidRPr="001B1E57" w:rsidRDefault="003E0B24" w:rsidP="00FC4EAB">
      <w:pPr>
        <w:pStyle w:val="ListParagraph"/>
        <w:jc w:val="both"/>
        <w:rPr>
          <w:rFonts w:ascii="Arial" w:hAnsi="Arial" w:cs="Arial"/>
          <w:b/>
          <w:bCs/>
          <w:lang w:val="en-GB"/>
        </w:rPr>
      </w:pPr>
      <w:r w:rsidRPr="001B1E57">
        <w:rPr>
          <w:rFonts w:ascii="Arial" w:hAnsi="Arial" w:cs="Arial"/>
          <w:b/>
          <w:bCs/>
          <w:lang w:val="en-GB"/>
        </w:rPr>
        <w:tab/>
      </w:r>
      <w:r w:rsidRPr="001B1E57">
        <w:rPr>
          <w:rFonts w:ascii="Arial" w:hAnsi="Arial" w:cs="Arial"/>
          <w:bCs/>
          <w:u w:val="single"/>
          <w:lang w:val="en-GB"/>
        </w:rPr>
        <w:t>Resolved</w:t>
      </w:r>
      <w:r w:rsidRPr="001B1E57">
        <w:rPr>
          <w:rFonts w:ascii="Arial" w:hAnsi="Arial" w:cs="Arial"/>
          <w:bCs/>
          <w:lang w:val="en-GB"/>
        </w:rPr>
        <w:t xml:space="preserve"> / Approved (Unanimous)</w:t>
      </w:r>
    </w:p>
    <w:p w14:paraId="37E1E892" w14:textId="425DE5C7" w:rsidR="007D0592" w:rsidRPr="00BD6E89" w:rsidRDefault="00A35766" w:rsidP="00FC4EAB">
      <w:pPr>
        <w:pStyle w:val="ListParagraph"/>
        <w:jc w:val="both"/>
        <w:rPr>
          <w:rFonts w:ascii="Arial" w:hAnsi="Arial" w:cs="Arial"/>
          <w:b/>
          <w:color w:val="EE0000"/>
          <w:sz w:val="16"/>
          <w:szCs w:val="16"/>
          <w:lang w:val="en-GB"/>
        </w:rPr>
      </w:pPr>
      <w:r w:rsidRPr="00BD6E89">
        <w:rPr>
          <w:rFonts w:ascii="Arial" w:hAnsi="Arial" w:cs="Arial"/>
          <w:b/>
          <w:bCs/>
          <w:color w:val="EE0000"/>
          <w:lang w:val="en-GB"/>
        </w:rPr>
        <w:tab/>
      </w:r>
      <w:r w:rsidRPr="00BD6E89">
        <w:rPr>
          <w:rFonts w:ascii="Arial" w:hAnsi="Arial" w:cs="Arial"/>
          <w:b/>
          <w:bCs/>
          <w:color w:val="EE0000"/>
          <w:lang w:val="en-GB"/>
        </w:rPr>
        <w:tab/>
      </w:r>
      <w:r w:rsidRPr="00BD6E89">
        <w:rPr>
          <w:rFonts w:ascii="Arial" w:hAnsi="Arial" w:cs="Arial"/>
          <w:b/>
          <w:bCs/>
          <w:color w:val="EE0000"/>
          <w:lang w:val="en-GB"/>
        </w:rPr>
        <w:tab/>
      </w:r>
      <w:r w:rsidRPr="00BD6E89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BD6E89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BD6E89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BD6E89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BD6E89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BD6E89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BD6E89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BD6E89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BD6E89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BD6E89">
        <w:rPr>
          <w:rFonts w:ascii="Arial" w:hAnsi="Arial" w:cs="Arial"/>
          <w:b/>
          <w:bCs/>
          <w:color w:val="EE0000"/>
          <w:lang w:val="en-GB"/>
        </w:rPr>
        <w:tab/>
      </w:r>
    </w:p>
    <w:p w14:paraId="70A4087F" w14:textId="77777777" w:rsidR="007D0592" w:rsidRPr="001B1E57" w:rsidRDefault="007D0592" w:rsidP="009B33A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lang w:val="en-GB"/>
        </w:rPr>
      </w:pPr>
      <w:r w:rsidRPr="001B1E57">
        <w:rPr>
          <w:rFonts w:ascii="Arial" w:hAnsi="Arial" w:cs="Arial"/>
          <w:b/>
          <w:lang w:val="en-GB"/>
        </w:rPr>
        <w:t xml:space="preserve">To receive any declarations of interest under the Parish Council Code of Conduct or </w:t>
      </w:r>
    </w:p>
    <w:p w14:paraId="5FE6D9B6" w14:textId="3A836234" w:rsidR="007D0592" w:rsidRPr="00BD6E89" w:rsidRDefault="007D0592" w:rsidP="00E21D4A">
      <w:pPr>
        <w:pStyle w:val="ListParagraph"/>
        <w:ind w:left="1440"/>
        <w:jc w:val="both"/>
        <w:rPr>
          <w:rFonts w:ascii="Arial" w:hAnsi="Arial" w:cs="Arial"/>
          <w:bCs/>
          <w:color w:val="EE0000"/>
          <w:lang w:val="en-GB"/>
        </w:rPr>
      </w:pPr>
      <w:r w:rsidRPr="001B1E57">
        <w:rPr>
          <w:rFonts w:ascii="Arial" w:hAnsi="Arial" w:cs="Arial"/>
          <w:b/>
          <w:lang w:val="en-GB"/>
        </w:rPr>
        <w:t xml:space="preserve">Members register of interests: </w:t>
      </w:r>
      <w:r w:rsidR="00EB362B" w:rsidRPr="001B1E57">
        <w:rPr>
          <w:rFonts w:ascii="Arial" w:hAnsi="Arial" w:cs="Arial"/>
          <w:bCs/>
          <w:lang w:val="en-GB"/>
        </w:rPr>
        <w:t>None</w:t>
      </w:r>
      <w:r w:rsidR="00D20206" w:rsidRPr="001B1E57">
        <w:rPr>
          <w:rFonts w:ascii="Arial" w:hAnsi="Arial" w:cs="Arial"/>
          <w:bCs/>
          <w:lang w:val="en-GB"/>
        </w:rPr>
        <w:t xml:space="preserve"> </w:t>
      </w:r>
      <w:r w:rsidRPr="001B1E57">
        <w:rPr>
          <w:rFonts w:ascii="Arial" w:hAnsi="Arial" w:cs="Arial"/>
          <w:b/>
          <w:lang w:val="en-GB"/>
        </w:rPr>
        <w:tab/>
      </w:r>
      <w:r w:rsidRPr="00BD6E89">
        <w:rPr>
          <w:rFonts w:ascii="Arial" w:hAnsi="Arial" w:cs="Arial"/>
          <w:b/>
          <w:color w:val="EE0000"/>
          <w:lang w:val="en-GB"/>
        </w:rPr>
        <w:tab/>
        <w:t xml:space="preserve">           </w:t>
      </w:r>
    </w:p>
    <w:p w14:paraId="363AF269" w14:textId="77777777" w:rsidR="007D0592" w:rsidRPr="00BD6E89" w:rsidRDefault="007D0592" w:rsidP="00A8229A">
      <w:pPr>
        <w:pStyle w:val="ListParagraph"/>
        <w:ind w:left="1440"/>
        <w:rPr>
          <w:rFonts w:ascii="Arial" w:hAnsi="Arial" w:cs="Arial"/>
          <w:color w:val="EE0000"/>
          <w:sz w:val="16"/>
          <w:szCs w:val="16"/>
          <w:lang w:val="en-GB"/>
        </w:rPr>
      </w:pPr>
    </w:p>
    <w:p w14:paraId="0E727114" w14:textId="31BF49B0" w:rsidR="006D65B5" w:rsidRPr="00630D3A" w:rsidRDefault="007D0592" w:rsidP="00AD5FC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  <w:lang w:val="en-GB"/>
        </w:rPr>
      </w:pPr>
      <w:r w:rsidRPr="00630D3A">
        <w:rPr>
          <w:rFonts w:ascii="Arial" w:hAnsi="Arial" w:cs="Arial"/>
          <w:b/>
          <w:lang w:val="en-GB"/>
        </w:rPr>
        <w:t xml:space="preserve">To approve the minutes of the Planning Committee meeting of </w:t>
      </w:r>
      <w:r w:rsidR="00630D3A" w:rsidRPr="00630D3A">
        <w:rPr>
          <w:rFonts w:ascii="Arial" w:hAnsi="Arial" w:cs="Arial"/>
          <w:b/>
          <w:lang w:val="en-GB"/>
        </w:rPr>
        <w:t>23</w:t>
      </w:r>
      <w:r w:rsidR="00630D3A" w:rsidRPr="00630D3A">
        <w:rPr>
          <w:rFonts w:ascii="Arial" w:hAnsi="Arial" w:cs="Arial"/>
          <w:b/>
          <w:vertAlign w:val="superscript"/>
          <w:lang w:val="en-GB"/>
        </w:rPr>
        <w:t>rd</w:t>
      </w:r>
      <w:r w:rsidRPr="00630D3A">
        <w:rPr>
          <w:rFonts w:ascii="Arial" w:hAnsi="Arial" w:cs="Arial"/>
          <w:b/>
          <w:lang w:val="en-GB"/>
        </w:rPr>
        <w:t xml:space="preserve"> </w:t>
      </w:r>
      <w:r w:rsidR="00630D3A" w:rsidRPr="00630D3A">
        <w:rPr>
          <w:rFonts w:ascii="Arial" w:hAnsi="Arial" w:cs="Arial"/>
          <w:b/>
          <w:lang w:val="en-GB"/>
        </w:rPr>
        <w:t>June</w:t>
      </w:r>
      <w:r w:rsidR="00966076" w:rsidRPr="00630D3A">
        <w:rPr>
          <w:rFonts w:ascii="Arial" w:hAnsi="Arial" w:cs="Arial"/>
          <w:b/>
          <w:lang w:val="en-GB"/>
        </w:rPr>
        <w:t xml:space="preserve"> </w:t>
      </w:r>
      <w:r w:rsidRPr="00630D3A">
        <w:rPr>
          <w:rFonts w:ascii="Arial" w:hAnsi="Arial" w:cs="Arial"/>
          <w:b/>
          <w:lang w:val="en-GB"/>
        </w:rPr>
        <w:t xml:space="preserve">2026: </w:t>
      </w:r>
    </w:p>
    <w:p w14:paraId="5768B1F4" w14:textId="77777777" w:rsidR="007D0592" w:rsidRPr="00BD6E89" w:rsidRDefault="006D65B5" w:rsidP="006D65B5">
      <w:pPr>
        <w:pStyle w:val="ListParagraph"/>
        <w:jc w:val="both"/>
        <w:rPr>
          <w:rFonts w:ascii="Arial" w:hAnsi="Arial" w:cs="Arial"/>
          <w:bCs/>
          <w:color w:val="EE0000"/>
          <w:sz w:val="16"/>
          <w:szCs w:val="16"/>
          <w:lang w:val="en-GB"/>
        </w:rPr>
      </w:pPr>
      <w:r w:rsidRPr="00630D3A">
        <w:rPr>
          <w:rFonts w:ascii="Arial" w:hAnsi="Arial" w:cs="Arial"/>
          <w:b/>
          <w:lang w:val="en-GB"/>
        </w:rPr>
        <w:tab/>
      </w:r>
      <w:r w:rsidR="007D0592" w:rsidRPr="00630D3A">
        <w:rPr>
          <w:rFonts w:ascii="Arial" w:hAnsi="Arial" w:cs="Arial"/>
          <w:bCs/>
          <w:u w:val="single"/>
          <w:lang w:val="en-GB"/>
        </w:rPr>
        <w:t>Resolved</w:t>
      </w:r>
      <w:r w:rsidR="007D0592" w:rsidRPr="00630D3A">
        <w:rPr>
          <w:rFonts w:ascii="Arial" w:hAnsi="Arial" w:cs="Arial"/>
          <w:bCs/>
          <w:lang w:val="en-GB"/>
        </w:rPr>
        <w:t xml:space="preserve"> / Approved (Unanimous) </w:t>
      </w:r>
      <w:r w:rsidR="006E3D8E" w:rsidRPr="00BD6E89">
        <w:rPr>
          <w:rFonts w:ascii="Arial" w:hAnsi="Arial" w:cs="Arial"/>
          <w:bCs/>
          <w:color w:val="EE0000"/>
          <w:lang w:val="en-GB"/>
        </w:rPr>
        <w:tab/>
      </w:r>
    </w:p>
    <w:p w14:paraId="667FC57D" w14:textId="77777777" w:rsidR="007D0592" w:rsidRPr="00BD6E89" w:rsidRDefault="007D0592" w:rsidP="00927BE3">
      <w:pPr>
        <w:pStyle w:val="ListParagraph"/>
        <w:jc w:val="both"/>
        <w:rPr>
          <w:rFonts w:ascii="Arial" w:hAnsi="Arial" w:cs="Arial"/>
          <w:bCs/>
          <w:color w:val="EE0000"/>
          <w:sz w:val="16"/>
          <w:szCs w:val="16"/>
          <w:lang w:val="en-GB"/>
        </w:rPr>
      </w:pPr>
    </w:p>
    <w:p w14:paraId="7619946A" w14:textId="617D6D65" w:rsidR="00794B82" w:rsidRPr="00DE50F7" w:rsidRDefault="007D0592" w:rsidP="00DE50F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lang w:val="en-GB"/>
        </w:rPr>
      </w:pPr>
      <w:r w:rsidRPr="00DE50F7">
        <w:rPr>
          <w:rFonts w:ascii="Arial" w:hAnsi="Arial" w:cs="Arial"/>
          <w:b/>
          <w:lang w:val="en-GB"/>
        </w:rPr>
        <w:t xml:space="preserve">To discuss any ongoing issues and information received: </w:t>
      </w:r>
      <w:r w:rsidR="00DE50F7" w:rsidRPr="00DE50F7">
        <w:rPr>
          <w:rFonts w:ascii="Arial" w:hAnsi="Arial" w:cs="Arial"/>
          <w:bCs/>
          <w:lang w:val="en-GB"/>
        </w:rPr>
        <w:t>None</w:t>
      </w:r>
    </w:p>
    <w:p w14:paraId="73C5C500" w14:textId="77777777" w:rsidR="007D0592" w:rsidRPr="00BD6E89" w:rsidRDefault="007D0592" w:rsidP="00635070">
      <w:pPr>
        <w:pStyle w:val="ListParagraph"/>
        <w:jc w:val="both"/>
        <w:rPr>
          <w:rFonts w:ascii="Arial" w:hAnsi="Arial" w:cs="Arial"/>
          <w:bCs/>
          <w:i/>
          <w:iCs/>
          <w:color w:val="EE0000"/>
          <w:lang w:val="en-GB"/>
        </w:rPr>
      </w:pPr>
    </w:p>
    <w:p w14:paraId="05237EEC" w14:textId="63C3BF81" w:rsidR="007D0592" w:rsidRPr="00C30EAB" w:rsidRDefault="007D0592" w:rsidP="00B446F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lang w:val="en-GB"/>
        </w:rPr>
      </w:pPr>
      <w:r w:rsidRPr="00C30EAB">
        <w:rPr>
          <w:rFonts w:ascii="Arial" w:hAnsi="Arial" w:cs="Arial"/>
          <w:b/>
          <w:lang w:val="en-GB"/>
        </w:rPr>
        <w:t xml:space="preserve">To consider and respond to consultations from City of York Council to the planning </w:t>
      </w:r>
      <w:r w:rsidRPr="00C30EAB">
        <w:rPr>
          <w:rFonts w:ascii="Arial" w:hAnsi="Arial" w:cs="Arial"/>
          <w:b/>
          <w:lang w:val="en-GB"/>
        </w:rPr>
        <w:tab/>
        <w:t xml:space="preserve">applications as follows: </w:t>
      </w:r>
      <w:r w:rsidR="00A72500" w:rsidRPr="00C30EAB">
        <w:rPr>
          <w:rFonts w:ascii="Arial" w:hAnsi="Arial" w:cs="Arial"/>
          <w:b/>
          <w:lang w:val="en-GB"/>
        </w:rPr>
        <w:tab/>
      </w:r>
      <w:r w:rsidR="00A72500" w:rsidRPr="00C30EAB">
        <w:rPr>
          <w:rFonts w:ascii="Arial" w:hAnsi="Arial" w:cs="Arial"/>
          <w:b/>
          <w:lang w:val="en-GB"/>
        </w:rPr>
        <w:tab/>
      </w:r>
      <w:r w:rsidR="007C5463" w:rsidRPr="00C30EAB">
        <w:rPr>
          <w:rFonts w:ascii="Arial" w:hAnsi="Arial" w:cs="Arial"/>
          <w:b/>
          <w:lang w:val="en-GB"/>
        </w:rPr>
        <w:tab/>
      </w:r>
      <w:r w:rsidR="007C5463" w:rsidRPr="00C30EAB">
        <w:rPr>
          <w:rFonts w:ascii="Arial" w:hAnsi="Arial" w:cs="Arial"/>
          <w:b/>
          <w:lang w:val="en-GB"/>
        </w:rPr>
        <w:tab/>
      </w:r>
      <w:r w:rsidR="007C5463" w:rsidRPr="00C30EAB">
        <w:rPr>
          <w:rFonts w:ascii="Arial" w:hAnsi="Arial" w:cs="Arial"/>
          <w:b/>
          <w:lang w:val="en-GB"/>
        </w:rPr>
        <w:tab/>
      </w:r>
      <w:r w:rsidR="007C5463" w:rsidRPr="00C30EAB">
        <w:rPr>
          <w:rFonts w:ascii="Arial" w:hAnsi="Arial" w:cs="Arial"/>
          <w:b/>
          <w:lang w:val="en-GB"/>
        </w:rPr>
        <w:tab/>
      </w:r>
      <w:r w:rsidR="007C5463" w:rsidRPr="00C30EAB">
        <w:rPr>
          <w:rFonts w:ascii="Arial" w:hAnsi="Arial" w:cs="Arial"/>
          <w:b/>
          <w:lang w:val="en-GB"/>
        </w:rPr>
        <w:tab/>
      </w:r>
      <w:r w:rsidR="007C5463" w:rsidRPr="00C30EAB">
        <w:rPr>
          <w:rFonts w:ascii="Arial" w:hAnsi="Arial" w:cs="Arial"/>
          <w:b/>
          <w:lang w:val="en-GB"/>
        </w:rPr>
        <w:tab/>
      </w:r>
      <w:r w:rsidR="007C5463" w:rsidRPr="00C30EAB">
        <w:rPr>
          <w:rFonts w:ascii="Arial" w:hAnsi="Arial" w:cs="Arial"/>
          <w:b/>
          <w:lang w:val="en-GB"/>
        </w:rPr>
        <w:tab/>
      </w:r>
      <w:r w:rsidR="007C5463" w:rsidRPr="00C30EAB">
        <w:rPr>
          <w:rFonts w:ascii="Arial" w:hAnsi="Arial" w:cs="Arial"/>
          <w:b/>
          <w:lang w:val="en-GB"/>
        </w:rPr>
        <w:tab/>
      </w:r>
      <w:r w:rsidR="007C5463" w:rsidRPr="00C30EAB">
        <w:rPr>
          <w:rFonts w:ascii="Arial" w:hAnsi="Arial" w:cs="Arial"/>
          <w:bCs/>
          <w:lang w:val="en-GB"/>
        </w:rPr>
        <w:t>a) 26/0</w:t>
      </w:r>
      <w:r w:rsidR="00035FCD" w:rsidRPr="00C30EAB">
        <w:rPr>
          <w:rFonts w:ascii="Arial" w:hAnsi="Arial" w:cs="Arial"/>
          <w:bCs/>
          <w:lang w:val="en-GB"/>
        </w:rPr>
        <w:t>1039</w:t>
      </w:r>
      <w:r w:rsidR="007C5463" w:rsidRPr="00C30EAB">
        <w:rPr>
          <w:rFonts w:ascii="Arial" w:hAnsi="Arial" w:cs="Arial"/>
          <w:bCs/>
          <w:lang w:val="en-GB"/>
        </w:rPr>
        <w:t xml:space="preserve">/FUL – </w:t>
      </w:r>
      <w:r w:rsidR="00035FCD" w:rsidRPr="00C30EAB">
        <w:rPr>
          <w:rFonts w:ascii="Arial" w:hAnsi="Arial" w:cs="Arial"/>
          <w:bCs/>
          <w:lang w:val="en-GB"/>
        </w:rPr>
        <w:t>Variation of condition 1 of permitted application 22/00052/FUL to vary the</w:t>
      </w:r>
      <w:r w:rsidR="007B43D6" w:rsidRPr="00C30EAB">
        <w:rPr>
          <w:rFonts w:ascii="Arial" w:hAnsi="Arial" w:cs="Arial"/>
          <w:bCs/>
          <w:lang w:val="en-GB"/>
        </w:rPr>
        <w:tab/>
      </w:r>
      <w:r w:rsidR="00FE48E5" w:rsidRPr="00C30EAB">
        <w:rPr>
          <w:rFonts w:ascii="Arial" w:hAnsi="Arial" w:cs="Arial"/>
          <w:bCs/>
          <w:lang w:val="en-GB"/>
        </w:rPr>
        <w:t>opening hours @ Strensall Camp Service Station, 605 Strensall Road</w:t>
      </w:r>
      <w:r w:rsidR="00FE48E5" w:rsidRPr="00C30EAB">
        <w:rPr>
          <w:rFonts w:ascii="Arial" w:hAnsi="Arial" w:cs="Arial"/>
          <w:bCs/>
          <w:lang w:val="en-GB"/>
        </w:rPr>
        <w:tab/>
      </w:r>
      <w:r w:rsidR="007B43D6" w:rsidRPr="00C30EAB">
        <w:rPr>
          <w:rFonts w:ascii="Arial" w:hAnsi="Arial" w:cs="Arial"/>
          <w:bCs/>
          <w:lang w:val="en-GB"/>
        </w:rPr>
        <w:tab/>
      </w:r>
      <w:r w:rsidR="00FE48E5" w:rsidRPr="00C30EAB">
        <w:rPr>
          <w:rFonts w:ascii="Arial" w:hAnsi="Arial" w:cs="Arial"/>
          <w:bCs/>
          <w:lang w:val="en-GB"/>
        </w:rPr>
        <w:tab/>
      </w:r>
      <w:r w:rsidR="007B43D6" w:rsidRPr="00C30EAB">
        <w:rPr>
          <w:rFonts w:ascii="Arial" w:hAnsi="Arial" w:cs="Arial"/>
          <w:bCs/>
          <w:u w:val="single"/>
          <w:lang w:val="en-GB"/>
        </w:rPr>
        <w:t>Resolved</w:t>
      </w:r>
      <w:r w:rsidR="007B43D6" w:rsidRPr="00C30EAB">
        <w:rPr>
          <w:rFonts w:ascii="Arial" w:hAnsi="Arial" w:cs="Arial"/>
          <w:bCs/>
          <w:lang w:val="en-GB"/>
        </w:rPr>
        <w:t xml:space="preserve"> / </w:t>
      </w:r>
      <w:r w:rsidR="00FE48E5" w:rsidRPr="00C30EAB">
        <w:rPr>
          <w:rFonts w:ascii="Arial" w:hAnsi="Arial" w:cs="Arial"/>
          <w:bCs/>
          <w:lang w:val="en-GB"/>
        </w:rPr>
        <w:t xml:space="preserve">No </w:t>
      </w:r>
      <w:r w:rsidR="007B43D6" w:rsidRPr="00C30EAB">
        <w:rPr>
          <w:rFonts w:ascii="Arial" w:hAnsi="Arial" w:cs="Arial"/>
          <w:bCs/>
          <w:lang w:val="en-GB"/>
        </w:rPr>
        <w:t>Objection (Unanimous)</w:t>
      </w:r>
      <w:r w:rsidR="007B43D6" w:rsidRPr="00C30EAB">
        <w:rPr>
          <w:rFonts w:ascii="Arial" w:hAnsi="Arial" w:cs="Arial"/>
          <w:bCs/>
          <w:lang w:val="en-GB"/>
        </w:rPr>
        <w:tab/>
      </w:r>
      <w:r w:rsidR="007B43D6" w:rsidRPr="00C30EAB">
        <w:rPr>
          <w:rFonts w:ascii="Arial" w:hAnsi="Arial" w:cs="Arial"/>
          <w:bCs/>
          <w:lang w:val="en-GB"/>
        </w:rPr>
        <w:tab/>
      </w:r>
      <w:r w:rsidR="007B43D6" w:rsidRPr="00C30EAB">
        <w:rPr>
          <w:rFonts w:ascii="Arial" w:hAnsi="Arial" w:cs="Arial"/>
          <w:bCs/>
          <w:lang w:val="en-GB"/>
        </w:rPr>
        <w:tab/>
      </w:r>
      <w:r w:rsidR="007B43D6" w:rsidRPr="00C30EAB">
        <w:rPr>
          <w:rFonts w:ascii="Arial" w:hAnsi="Arial" w:cs="Arial"/>
          <w:bCs/>
          <w:lang w:val="en-GB"/>
        </w:rPr>
        <w:tab/>
      </w:r>
      <w:r w:rsidR="00E32B21" w:rsidRPr="00C30EAB">
        <w:rPr>
          <w:rFonts w:ascii="Arial" w:hAnsi="Arial" w:cs="Arial"/>
          <w:bCs/>
          <w:lang w:val="en-GB"/>
        </w:rPr>
        <w:tab/>
      </w:r>
      <w:r w:rsidR="00E32B21" w:rsidRPr="00C30EAB">
        <w:rPr>
          <w:rFonts w:ascii="Arial" w:hAnsi="Arial" w:cs="Arial"/>
          <w:bCs/>
          <w:lang w:val="en-GB"/>
        </w:rPr>
        <w:tab/>
      </w:r>
      <w:r w:rsidR="00E32B21" w:rsidRPr="00C30EAB">
        <w:rPr>
          <w:rFonts w:ascii="Arial" w:hAnsi="Arial" w:cs="Arial"/>
          <w:bCs/>
          <w:lang w:val="en-GB"/>
        </w:rPr>
        <w:tab/>
      </w:r>
      <w:r w:rsidR="00E32B21" w:rsidRPr="00C30EAB">
        <w:rPr>
          <w:rFonts w:ascii="Arial" w:hAnsi="Arial" w:cs="Arial"/>
          <w:bCs/>
          <w:lang w:val="en-GB"/>
        </w:rPr>
        <w:tab/>
      </w:r>
      <w:r w:rsidR="00FE48E5" w:rsidRPr="00C30EAB">
        <w:rPr>
          <w:rFonts w:ascii="Arial" w:hAnsi="Arial" w:cs="Arial"/>
          <w:bCs/>
          <w:lang w:val="en-GB"/>
        </w:rPr>
        <w:t>but would suggest th</w:t>
      </w:r>
      <w:r w:rsidR="003051E5">
        <w:rPr>
          <w:rFonts w:ascii="Arial" w:hAnsi="Arial" w:cs="Arial"/>
          <w:bCs/>
          <w:lang w:val="en-GB"/>
        </w:rPr>
        <w:t>at</w:t>
      </w:r>
      <w:r w:rsidR="00FE48E5" w:rsidRPr="00C30EAB">
        <w:rPr>
          <w:rFonts w:ascii="Arial" w:hAnsi="Arial" w:cs="Arial"/>
          <w:bCs/>
          <w:lang w:val="en-GB"/>
        </w:rPr>
        <w:t xml:space="preserve"> on Sundays the opening</w:t>
      </w:r>
      <w:r w:rsidR="00C16A8E" w:rsidRPr="00C30EAB">
        <w:rPr>
          <w:rFonts w:ascii="Arial" w:hAnsi="Arial" w:cs="Arial"/>
          <w:bCs/>
          <w:lang w:val="en-GB"/>
        </w:rPr>
        <w:t xml:space="preserve"> hour remains at 0700.</w:t>
      </w:r>
    </w:p>
    <w:p w14:paraId="75B40E6C" w14:textId="77777777" w:rsidR="005011AA" w:rsidRPr="00C30EAB" w:rsidRDefault="005011AA" w:rsidP="005011AA">
      <w:pPr>
        <w:pStyle w:val="ListParagraph"/>
        <w:jc w:val="both"/>
        <w:rPr>
          <w:rFonts w:ascii="Arial" w:hAnsi="Arial" w:cs="Arial"/>
          <w:b/>
          <w:lang w:val="en-GB"/>
        </w:rPr>
      </w:pPr>
    </w:p>
    <w:p w14:paraId="14CE26C8" w14:textId="15284E75" w:rsidR="005011AA" w:rsidRPr="00BD6E89" w:rsidRDefault="005011AA" w:rsidP="005011AA">
      <w:pPr>
        <w:pStyle w:val="ListParagraph"/>
        <w:ind w:left="1440"/>
        <w:jc w:val="both"/>
        <w:rPr>
          <w:rFonts w:ascii="Arial" w:hAnsi="Arial" w:cs="Arial"/>
          <w:bCs/>
          <w:color w:val="EE0000"/>
          <w:lang w:val="en-GB"/>
        </w:rPr>
      </w:pPr>
      <w:r w:rsidRPr="00D478F7">
        <w:rPr>
          <w:rFonts w:ascii="Arial" w:hAnsi="Arial" w:cs="Arial"/>
          <w:bCs/>
          <w:lang w:val="en-GB"/>
        </w:rPr>
        <w:t xml:space="preserve">b) </w:t>
      </w:r>
      <w:r w:rsidR="004B2203" w:rsidRPr="00D478F7">
        <w:rPr>
          <w:rFonts w:ascii="Arial" w:hAnsi="Arial" w:cs="Arial"/>
          <w:bCs/>
          <w:lang w:val="en-GB"/>
        </w:rPr>
        <w:t>26/0</w:t>
      </w:r>
      <w:r w:rsidR="00C30EAB" w:rsidRPr="00D478F7">
        <w:rPr>
          <w:rFonts w:ascii="Arial" w:hAnsi="Arial" w:cs="Arial"/>
          <w:bCs/>
          <w:lang w:val="en-GB"/>
        </w:rPr>
        <w:t>1170</w:t>
      </w:r>
      <w:r w:rsidR="004B2203" w:rsidRPr="00D478F7">
        <w:rPr>
          <w:rFonts w:ascii="Arial" w:hAnsi="Arial" w:cs="Arial"/>
          <w:bCs/>
          <w:lang w:val="en-GB"/>
        </w:rPr>
        <w:t xml:space="preserve">/FUL – </w:t>
      </w:r>
      <w:r w:rsidR="00C30EAB" w:rsidRPr="00D478F7">
        <w:rPr>
          <w:rFonts w:ascii="Arial" w:hAnsi="Arial" w:cs="Arial"/>
          <w:bCs/>
          <w:lang w:val="en-GB"/>
        </w:rPr>
        <w:t xml:space="preserve">Single storey rear extension and replacement roof </w:t>
      </w:r>
      <w:r w:rsidR="003602B6" w:rsidRPr="00D478F7">
        <w:rPr>
          <w:rFonts w:ascii="Arial" w:hAnsi="Arial" w:cs="Arial"/>
          <w:bCs/>
          <w:lang w:val="en-GB"/>
        </w:rPr>
        <w:t xml:space="preserve">to </w:t>
      </w:r>
      <w:r w:rsidR="00C30EAB" w:rsidRPr="00D478F7">
        <w:rPr>
          <w:rFonts w:ascii="Arial" w:hAnsi="Arial" w:cs="Arial"/>
          <w:bCs/>
          <w:lang w:val="en-GB"/>
        </w:rPr>
        <w:t>existing</w:t>
      </w:r>
      <w:r w:rsidR="004B2203" w:rsidRPr="00D478F7">
        <w:rPr>
          <w:rFonts w:ascii="Arial" w:hAnsi="Arial" w:cs="Arial"/>
          <w:bCs/>
          <w:lang w:val="en-GB"/>
        </w:rPr>
        <w:t xml:space="preserve"> </w:t>
      </w:r>
      <w:r w:rsidR="003602B6" w:rsidRPr="00D478F7">
        <w:rPr>
          <w:rFonts w:ascii="Arial" w:hAnsi="Arial" w:cs="Arial"/>
          <w:bCs/>
          <w:lang w:val="en-GB"/>
        </w:rPr>
        <w:t xml:space="preserve">rear extension </w:t>
      </w:r>
      <w:r w:rsidR="004B2203" w:rsidRPr="00D478F7">
        <w:rPr>
          <w:rFonts w:ascii="Arial" w:hAnsi="Arial" w:cs="Arial"/>
          <w:bCs/>
          <w:lang w:val="en-GB"/>
        </w:rPr>
        <w:t xml:space="preserve">@ </w:t>
      </w:r>
      <w:r w:rsidR="003602B6" w:rsidRPr="00D478F7">
        <w:rPr>
          <w:rFonts w:ascii="Arial" w:hAnsi="Arial" w:cs="Arial"/>
          <w:bCs/>
          <w:lang w:val="en-GB"/>
        </w:rPr>
        <w:t>Plum Tree House, 3 Moor Lane</w:t>
      </w:r>
      <w:r w:rsidR="004B2203" w:rsidRPr="00D478F7">
        <w:rPr>
          <w:rFonts w:ascii="Arial" w:hAnsi="Arial" w:cs="Arial"/>
          <w:bCs/>
          <w:lang w:val="en-GB"/>
        </w:rPr>
        <w:tab/>
      </w:r>
      <w:r w:rsidR="004B2203" w:rsidRPr="00D478F7">
        <w:rPr>
          <w:rFonts w:ascii="Arial" w:hAnsi="Arial" w:cs="Arial"/>
          <w:bCs/>
          <w:lang w:val="en-GB"/>
        </w:rPr>
        <w:tab/>
      </w:r>
      <w:r w:rsidR="004B2203" w:rsidRPr="00D478F7">
        <w:rPr>
          <w:rFonts w:ascii="Arial" w:hAnsi="Arial" w:cs="Arial"/>
          <w:bCs/>
          <w:lang w:val="en-GB"/>
        </w:rPr>
        <w:tab/>
      </w:r>
      <w:r w:rsidR="004B2203" w:rsidRPr="00D478F7">
        <w:rPr>
          <w:rFonts w:ascii="Arial" w:hAnsi="Arial" w:cs="Arial"/>
          <w:bCs/>
          <w:lang w:val="en-GB"/>
        </w:rPr>
        <w:tab/>
      </w:r>
      <w:r w:rsidR="004B2203" w:rsidRPr="00D478F7">
        <w:rPr>
          <w:rFonts w:ascii="Arial" w:hAnsi="Arial" w:cs="Arial"/>
          <w:bCs/>
          <w:lang w:val="en-GB"/>
        </w:rPr>
        <w:tab/>
      </w:r>
      <w:r w:rsidR="004B2203" w:rsidRPr="00D478F7">
        <w:rPr>
          <w:rFonts w:ascii="Arial" w:hAnsi="Arial" w:cs="Arial"/>
          <w:bCs/>
          <w:lang w:val="en-GB"/>
        </w:rPr>
        <w:tab/>
        <w:t xml:space="preserve">   Resolved / </w:t>
      </w:r>
      <w:r w:rsidR="00D478F7" w:rsidRPr="00D478F7">
        <w:rPr>
          <w:rFonts w:ascii="Arial" w:hAnsi="Arial" w:cs="Arial"/>
          <w:bCs/>
          <w:lang w:val="en-GB"/>
        </w:rPr>
        <w:t xml:space="preserve">No </w:t>
      </w:r>
      <w:r w:rsidR="004B2203" w:rsidRPr="00D478F7">
        <w:rPr>
          <w:rFonts w:ascii="Arial" w:hAnsi="Arial" w:cs="Arial"/>
          <w:bCs/>
          <w:lang w:val="en-GB"/>
        </w:rPr>
        <w:t xml:space="preserve">Objection (Unanimous) </w:t>
      </w:r>
      <w:r w:rsidR="00580B79" w:rsidRPr="00D478F7">
        <w:rPr>
          <w:rFonts w:ascii="Arial" w:hAnsi="Arial" w:cs="Arial"/>
          <w:bCs/>
          <w:lang w:val="en-GB"/>
        </w:rPr>
        <w:t xml:space="preserve"> </w:t>
      </w:r>
      <w:r w:rsidR="00580B79" w:rsidRPr="00BD6E89">
        <w:rPr>
          <w:rFonts w:ascii="Arial" w:hAnsi="Arial" w:cs="Arial"/>
          <w:bCs/>
          <w:color w:val="EE0000"/>
          <w:lang w:val="en-GB"/>
        </w:rPr>
        <w:tab/>
      </w:r>
      <w:r w:rsidR="00580B79" w:rsidRPr="00BD6E89">
        <w:rPr>
          <w:rFonts w:ascii="Arial" w:hAnsi="Arial" w:cs="Arial"/>
          <w:bCs/>
          <w:color w:val="EE0000"/>
          <w:lang w:val="en-GB"/>
        </w:rPr>
        <w:tab/>
      </w:r>
      <w:r w:rsidR="00580B79" w:rsidRPr="00BD6E89">
        <w:rPr>
          <w:rFonts w:ascii="Arial" w:hAnsi="Arial" w:cs="Arial"/>
          <w:bCs/>
          <w:color w:val="EE0000"/>
          <w:lang w:val="en-GB"/>
        </w:rPr>
        <w:tab/>
      </w:r>
      <w:r w:rsidR="00580B79" w:rsidRPr="00BD6E89">
        <w:rPr>
          <w:rFonts w:ascii="Arial" w:hAnsi="Arial" w:cs="Arial"/>
          <w:bCs/>
          <w:color w:val="EE0000"/>
          <w:lang w:val="en-GB"/>
        </w:rPr>
        <w:tab/>
      </w:r>
      <w:r w:rsidR="00580B79" w:rsidRPr="00BD6E89">
        <w:rPr>
          <w:rFonts w:ascii="Arial" w:hAnsi="Arial" w:cs="Arial"/>
          <w:bCs/>
          <w:color w:val="EE0000"/>
          <w:lang w:val="en-GB"/>
        </w:rPr>
        <w:tab/>
      </w:r>
      <w:r w:rsidR="00580B79" w:rsidRPr="00BD6E89">
        <w:rPr>
          <w:rFonts w:ascii="Arial" w:hAnsi="Arial" w:cs="Arial"/>
          <w:bCs/>
          <w:color w:val="EE0000"/>
          <w:lang w:val="en-GB"/>
        </w:rPr>
        <w:tab/>
      </w:r>
      <w:r w:rsidR="00580B79" w:rsidRPr="00BD6E89">
        <w:rPr>
          <w:rFonts w:ascii="Arial" w:hAnsi="Arial" w:cs="Arial"/>
          <w:bCs/>
          <w:color w:val="EE0000"/>
          <w:lang w:val="en-GB"/>
        </w:rPr>
        <w:tab/>
        <w:t xml:space="preserve">     </w:t>
      </w:r>
    </w:p>
    <w:p w14:paraId="0FEDAD43" w14:textId="77777777" w:rsidR="00F50697" w:rsidRPr="00BD6E89" w:rsidRDefault="00F50697" w:rsidP="005011AA">
      <w:pPr>
        <w:pStyle w:val="ListParagraph"/>
        <w:ind w:left="1440"/>
        <w:jc w:val="both"/>
        <w:rPr>
          <w:rFonts w:ascii="Arial" w:hAnsi="Arial" w:cs="Arial"/>
          <w:bCs/>
          <w:color w:val="EE0000"/>
          <w:lang w:val="en-GB"/>
        </w:rPr>
      </w:pPr>
    </w:p>
    <w:p w14:paraId="37D7FD9A" w14:textId="6C728AB1" w:rsidR="00E15D64" w:rsidRPr="00CB44DC" w:rsidRDefault="007D0592" w:rsidP="00E15D6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lang w:val="en-GB"/>
        </w:rPr>
      </w:pPr>
      <w:r w:rsidRPr="00D253DD">
        <w:rPr>
          <w:rFonts w:ascii="Arial" w:hAnsi="Arial" w:cs="Arial"/>
          <w:b/>
          <w:lang w:val="en-GB"/>
        </w:rPr>
        <w:t>To note planning decisions received:</w:t>
      </w:r>
      <w:r w:rsidR="00834A33" w:rsidRPr="00D253DD">
        <w:rPr>
          <w:rFonts w:ascii="Arial" w:hAnsi="Arial" w:cs="Arial"/>
          <w:b/>
          <w:lang w:val="en-GB"/>
        </w:rPr>
        <w:t xml:space="preserve"> </w:t>
      </w:r>
      <w:r w:rsidR="00A347A1" w:rsidRPr="00BD6E89">
        <w:rPr>
          <w:rFonts w:ascii="Arial" w:hAnsi="Arial" w:cs="Arial"/>
          <w:b/>
          <w:color w:val="EE0000"/>
          <w:lang w:val="en-GB"/>
        </w:rPr>
        <w:tab/>
      </w:r>
      <w:r w:rsidR="00A347A1" w:rsidRPr="00BD6E89">
        <w:rPr>
          <w:rFonts w:ascii="Arial" w:hAnsi="Arial" w:cs="Arial"/>
          <w:b/>
          <w:color w:val="EE0000"/>
          <w:lang w:val="en-GB"/>
        </w:rPr>
        <w:tab/>
      </w:r>
      <w:r w:rsidR="00A347A1" w:rsidRPr="00BD6E89">
        <w:rPr>
          <w:rFonts w:ascii="Arial" w:hAnsi="Arial" w:cs="Arial"/>
          <w:b/>
          <w:color w:val="EE0000"/>
          <w:lang w:val="en-GB"/>
        </w:rPr>
        <w:tab/>
      </w:r>
      <w:r w:rsidR="00A347A1" w:rsidRPr="00BD6E89">
        <w:rPr>
          <w:rFonts w:ascii="Arial" w:hAnsi="Arial" w:cs="Arial"/>
          <w:b/>
          <w:color w:val="EE0000"/>
          <w:lang w:val="en-GB"/>
        </w:rPr>
        <w:tab/>
      </w:r>
      <w:r w:rsidR="00A347A1" w:rsidRPr="00BD6E89">
        <w:rPr>
          <w:rFonts w:ascii="Arial" w:hAnsi="Arial" w:cs="Arial"/>
          <w:b/>
          <w:color w:val="EE0000"/>
          <w:lang w:val="en-GB"/>
        </w:rPr>
        <w:tab/>
      </w:r>
      <w:r w:rsidR="00A347A1" w:rsidRPr="00BD6E89">
        <w:rPr>
          <w:rFonts w:ascii="Arial" w:hAnsi="Arial" w:cs="Arial"/>
          <w:b/>
          <w:color w:val="EE0000"/>
          <w:lang w:val="en-GB"/>
        </w:rPr>
        <w:tab/>
        <w:t xml:space="preserve">               </w:t>
      </w:r>
      <w:r w:rsidR="00A347A1" w:rsidRPr="00BD6E89">
        <w:rPr>
          <w:rFonts w:ascii="Arial" w:hAnsi="Arial" w:cs="Arial"/>
          <w:b/>
          <w:color w:val="EE0000"/>
          <w:lang w:val="en-GB"/>
        </w:rPr>
        <w:tab/>
      </w:r>
      <w:r w:rsidR="00A347A1" w:rsidRPr="00CB44DC">
        <w:rPr>
          <w:rFonts w:ascii="Arial" w:hAnsi="Arial" w:cs="Arial"/>
          <w:bCs/>
          <w:lang w:val="en-GB"/>
        </w:rPr>
        <w:t>a)</w:t>
      </w:r>
      <w:r w:rsidR="00A347A1" w:rsidRPr="00CB44DC">
        <w:rPr>
          <w:rFonts w:ascii="Arial" w:hAnsi="Arial" w:cs="Arial"/>
          <w:b/>
          <w:lang w:val="en-GB"/>
        </w:rPr>
        <w:t xml:space="preserve"> </w:t>
      </w:r>
      <w:r w:rsidR="00A347A1" w:rsidRPr="00CB44DC">
        <w:rPr>
          <w:rFonts w:ascii="Arial" w:hAnsi="Arial" w:cs="Arial"/>
          <w:bCs/>
          <w:lang w:val="en-GB"/>
        </w:rPr>
        <w:t>26/00</w:t>
      </w:r>
      <w:r w:rsidR="00D253DD" w:rsidRPr="00CB44DC">
        <w:rPr>
          <w:rFonts w:ascii="Arial" w:hAnsi="Arial" w:cs="Arial"/>
          <w:bCs/>
          <w:lang w:val="en-GB"/>
        </w:rPr>
        <w:t>609</w:t>
      </w:r>
      <w:r w:rsidR="00A347A1" w:rsidRPr="00CB44DC">
        <w:rPr>
          <w:rFonts w:ascii="Arial" w:hAnsi="Arial" w:cs="Arial"/>
          <w:bCs/>
          <w:lang w:val="en-GB"/>
        </w:rPr>
        <w:t xml:space="preserve">/FUL – </w:t>
      </w:r>
      <w:r w:rsidR="00D253DD" w:rsidRPr="00CB44DC">
        <w:rPr>
          <w:rFonts w:ascii="Arial" w:hAnsi="Arial" w:cs="Arial"/>
          <w:bCs/>
          <w:lang w:val="en-GB"/>
        </w:rPr>
        <w:t>Single storey side</w:t>
      </w:r>
      <w:r w:rsidR="001F5AD4" w:rsidRPr="00CB44DC">
        <w:rPr>
          <w:rFonts w:ascii="Arial" w:hAnsi="Arial" w:cs="Arial"/>
          <w:bCs/>
          <w:lang w:val="en-GB"/>
        </w:rPr>
        <w:t xml:space="preserve"> extension, dormers to front and rear </w:t>
      </w:r>
      <w:r w:rsidR="00E15D64" w:rsidRPr="00CB44DC">
        <w:rPr>
          <w:rFonts w:ascii="Arial" w:hAnsi="Arial" w:cs="Arial"/>
          <w:bCs/>
          <w:lang w:val="en-GB"/>
        </w:rPr>
        <w:t>roof slopes and</w:t>
      </w:r>
    </w:p>
    <w:p w14:paraId="2FFC80BA" w14:textId="2DCEA2E9" w:rsidR="00E15D64" w:rsidRDefault="00E15D64" w:rsidP="00E15D64">
      <w:pPr>
        <w:pStyle w:val="ListParagraph"/>
        <w:ind w:firstLine="720"/>
        <w:jc w:val="both"/>
        <w:rPr>
          <w:rFonts w:ascii="Arial" w:hAnsi="Arial" w:cs="Arial"/>
          <w:bCs/>
          <w:lang w:val="en-GB"/>
        </w:rPr>
      </w:pPr>
      <w:r w:rsidRPr="00CB44DC">
        <w:rPr>
          <w:rFonts w:ascii="Arial" w:hAnsi="Arial" w:cs="Arial"/>
          <w:bCs/>
          <w:lang w:val="en-GB"/>
        </w:rPr>
        <w:t>front porch @ 15 Moorland</w:t>
      </w:r>
      <w:r w:rsidR="00CB44DC" w:rsidRPr="00CB44DC">
        <w:rPr>
          <w:rFonts w:ascii="Arial" w:hAnsi="Arial" w:cs="Arial"/>
          <w:bCs/>
          <w:lang w:val="en-GB"/>
        </w:rPr>
        <w:t xml:space="preserve"> Garth </w:t>
      </w:r>
      <w:r w:rsidRPr="00CB44DC">
        <w:rPr>
          <w:rFonts w:ascii="Arial" w:hAnsi="Arial" w:cs="Arial"/>
          <w:bCs/>
          <w:lang w:val="en-GB"/>
        </w:rPr>
        <w:t>– Approved</w:t>
      </w:r>
    </w:p>
    <w:p w14:paraId="74A275A4" w14:textId="77777777" w:rsidR="00CB44DC" w:rsidRDefault="00CB44DC" w:rsidP="00E15D64">
      <w:pPr>
        <w:pStyle w:val="ListParagraph"/>
        <w:ind w:firstLine="720"/>
        <w:jc w:val="both"/>
        <w:rPr>
          <w:rFonts w:ascii="Arial" w:hAnsi="Arial" w:cs="Arial"/>
          <w:bCs/>
          <w:lang w:val="en-GB"/>
        </w:rPr>
      </w:pPr>
    </w:p>
    <w:p w14:paraId="5EB06416" w14:textId="711F7EFD" w:rsidR="00E15D64" w:rsidRDefault="00CB44DC" w:rsidP="00CB44DC">
      <w:pPr>
        <w:pStyle w:val="ListParagraph"/>
        <w:ind w:firstLine="720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Cs/>
          <w:lang w:val="en-GB"/>
        </w:rPr>
        <w:t>b) 26/00846/FUL – Two storey side and rear extension @ 10 Church Lane - Refused</w:t>
      </w:r>
    </w:p>
    <w:p w14:paraId="4983E696" w14:textId="7428DCED" w:rsidR="00A35766" w:rsidRPr="00BD6E89" w:rsidRDefault="002161F0" w:rsidP="00E15D64">
      <w:pPr>
        <w:pStyle w:val="ListParagraph"/>
        <w:jc w:val="both"/>
        <w:rPr>
          <w:rFonts w:ascii="Arial" w:hAnsi="Arial" w:cs="Arial"/>
          <w:bCs/>
          <w:color w:val="EE0000"/>
          <w:lang w:val="en-GB"/>
        </w:rPr>
      </w:pPr>
      <w:r w:rsidRPr="00BD6E89">
        <w:rPr>
          <w:rFonts w:ascii="Arial" w:hAnsi="Arial" w:cs="Arial"/>
          <w:bCs/>
          <w:color w:val="EE0000"/>
          <w:lang w:val="en-GB"/>
        </w:rPr>
        <w:tab/>
      </w:r>
      <w:r w:rsidRPr="00BD6E89">
        <w:rPr>
          <w:rFonts w:ascii="Arial" w:hAnsi="Arial" w:cs="Arial"/>
          <w:bCs/>
          <w:color w:val="EE0000"/>
          <w:lang w:val="en-GB"/>
        </w:rPr>
        <w:tab/>
      </w:r>
      <w:r w:rsidR="00F877D8" w:rsidRPr="00BD6E89">
        <w:rPr>
          <w:rFonts w:ascii="Arial" w:hAnsi="Arial" w:cs="Arial"/>
          <w:bCs/>
          <w:color w:val="EE0000"/>
          <w:lang w:val="en-GB"/>
        </w:rPr>
        <w:tab/>
      </w:r>
    </w:p>
    <w:p w14:paraId="6431EED8" w14:textId="45A6E638" w:rsidR="007D0592" w:rsidRPr="00CB44DC" w:rsidRDefault="007D0592" w:rsidP="003D42F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lang w:val="en-GB"/>
        </w:rPr>
      </w:pPr>
      <w:r w:rsidRPr="00CB44DC">
        <w:rPr>
          <w:rFonts w:ascii="Arial" w:hAnsi="Arial" w:cs="Arial"/>
          <w:b/>
          <w:lang w:val="en-GB"/>
        </w:rPr>
        <w:t xml:space="preserve">To confirm date of the next meeting on Tuesday </w:t>
      </w:r>
      <w:r w:rsidR="00CB44DC" w:rsidRPr="00CB44DC">
        <w:rPr>
          <w:rFonts w:ascii="Arial" w:hAnsi="Arial" w:cs="Arial"/>
          <w:b/>
          <w:lang w:val="en-GB"/>
        </w:rPr>
        <w:t>28</w:t>
      </w:r>
      <w:r w:rsidRPr="00CB44DC">
        <w:rPr>
          <w:rFonts w:ascii="Arial" w:hAnsi="Arial" w:cs="Arial"/>
          <w:b/>
          <w:vertAlign w:val="superscript"/>
          <w:lang w:val="en-GB"/>
        </w:rPr>
        <w:t>th</w:t>
      </w:r>
      <w:r w:rsidRPr="00CB44DC">
        <w:rPr>
          <w:rFonts w:ascii="Arial" w:hAnsi="Arial" w:cs="Arial"/>
          <w:b/>
          <w:lang w:val="en-GB"/>
        </w:rPr>
        <w:t xml:space="preserve"> </w:t>
      </w:r>
      <w:r w:rsidR="00630926" w:rsidRPr="00CB44DC">
        <w:rPr>
          <w:rFonts w:ascii="Arial" w:hAnsi="Arial" w:cs="Arial"/>
          <w:b/>
          <w:lang w:val="en-GB"/>
        </w:rPr>
        <w:t>Ju</w:t>
      </w:r>
      <w:r w:rsidR="00CB44DC" w:rsidRPr="00CB44DC">
        <w:rPr>
          <w:rFonts w:ascii="Arial" w:hAnsi="Arial" w:cs="Arial"/>
          <w:b/>
          <w:lang w:val="en-GB"/>
        </w:rPr>
        <w:t>ly</w:t>
      </w:r>
      <w:r w:rsidRPr="00CB44DC">
        <w:rPr>
          <w:rFonts w:ascii="Arial" w:hAnsi="Arial" w:cs="Arial"/>
          <w:b/>
          <w:lang w:val="en-GB"/>
        </w:rPr>
        <w:t xml:space="preserve"> 2026 @ 6.30 p.m.</w:t>
      </w:r>
      <w:r w:rsidRPr="00CB44DC">
        <w:rPr>
          <w:rFonts w:ascii="Arial" w:hAnsi="Arial" w:cs="Arial"/>
          <w:bCs/>
          <w:lang w:val="en-GB"/>
        </w:rPr>
        <w:t xml:space="preserve">            </w:t>
      </w:r>
      <w:r w:rsidRPr="00CB44DC">
        <w:rPr>
          <w:rFonts w:ascii="Arial" w:hAnsi="Arial" w:cs="Arial"/>
          <w:bCs/>
          <w:lang w:val="en-GB"/>
        </w:rPr>
        <w:tab/>
      </w:r>
      <w:r w:rsidRPr="00CB44DC">
        <w:rPr>
          <w:rFonts w:ascii="Arial" w:hAnsi="Arial" w:cs="Arial"/>
          <w:bCs/>
          <w:u w:val="single"/>
          <w:lang w:val="en-GB"/>
        </w:rPr>
        <w:t>Resolved</w:t>
      </w:r>
      <w:r w:rsidRPr="00CB44DC">
        <w:rPr>
          <w:rFonts w:ascii="Arial" w:hAnsi="Arial" w:cs="Arial"/>
          <w:bCs/>
          <w:lang w:val="en-GB"/>
        </w:rPr>
        <w:t xml:space="preserve"> / Approved (Unanimous)</w:t>
      </w:r>
    </w:p>
    <w:sectPr w:rsidR="007D0592" w:rsidRPr="00CB44DC" w:rsidSect="00DE5F5F">
      <w:footerReference w:type="default" r:id="rId9"/>
      <w:pgSz w:w="11906" w:h="16838"/>
      <w:pgMar w:top="1440" w:right="992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C76B5" w14:textId="77777777" w:rsidR="001E48BC" w:rsidRDefault="001E48BC">
      <w:pPr>
        <w:spacing w:after="0" w:line="240" w:lineRule="auto"/>
      </w:pPr>
      <w:r>
        <w:separator/>
      </w:r>
    </w:p>
  </w:endnote>
  <w:endnote w:type="continuationSeparator" w:id="0">
    <w:p w14:paraId="6481F1F7" w14:textId="77777777" w:rsidR="001E48BC" w:rsidRDefault="001E4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7B4CC" w14:textId="77777777" w:rsidR="007D0592" w:rsidRDefault="007D0592" w:rsidP="006D381E">
    <w:pPr>
      <w:pStyle w:val="Footer"/>
      <w:spacing w:line="360" w:lineRule="auto"/>
      <w:jc w:val="right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sz w:val="20"/>
        <w:szCs w:val="20"/>
        <w:lang w:val="en-GB"/>
      </w:rPr>
      <w:t xml:space="preserve">Approved ………………………………………………   Chairman                        Date.........................................    </w:t>
    </w:r>
  </w:p>
  <w:p w14:paraId="064FE72E" w14:textId="77777777" w:rsidR="007D0592" w:rsidRDefault="007D0592">
    <w:pPr>
      <w:pStyle w:val="Footer"/>
      <w:spacing w:line="360" w:lineRule="auto"/>
      <w:jc w:val="right"/>
      <w:rPr>
        <w:rFonts w:ascii="Arial" w:hAnsi="Arial" w:cs="Arial"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8E11B" w14:textId="77777777" w:rsidR="001E48BC" w:rsidRDefault="001E48BC">
      <w:pPr>
        <w:spacing w:after="0" w:line="240" w:lineRule="auto"/>
      </w:pPr>
      <w:r>
        <w:separator/>
      </w:r>
    </w:p>
  </w:footnote>
  <w:footnote w:type="continuationSeparator" w:id="0">
    <w:p w14:paraId="199D4A93" w14:textId="77777777" w:rsidR="001E48BC" w:rsidRDefault="001E4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0CD"/>
    <w:multiLevelType w:val="hybridMultilevel"/>
    <w:tmpl w:val="FC52A038"/>
    <w:lvl w:ilvl="0" w:tplc="052E266A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0626F73"/>
    <w:multiLevelType w:val="hybridMultilevel"/>
    <w:tmpl w:val="6294244C"/>
    <w:lvl w:ilvl="0" w:tplc="AF84F5E8">
      <w:start w:val="2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0629708C"/>
    <w:multiLevelType w:val="hybridMultilevel"/>
    <w:tmpl w:val="1E04EA18"/>
    <w:lvl w:ilvl="0" w:tplc="34DE9BA2">
      <w:start w:val="1"/>
      <w:numFmt w:val="lowerLetter"/>
      <w:lvlText w:val="%1)"/>
      <w:lvlJc w:val="left"/>
      <w:pPr>
        <w:ind w:left="5463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3" w15:restartNumberingAfterBreak="0">
    <w:nsid w:val="073A73AF"/>
    <w:multiLevelType w:val="hybridMultilevel"/>
    <w:tmpl w:val="7CE4B5F0"/>
    <w:lvl w:ilvl="0" w:tplc="792C185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 w15:restartNumberingAfterBreak="0">
    <w:nsid w:val="0844384E"/>
    <w:multiLevelType w:val="hybridMultilevel"/>
    <w:tmpl w:val="616CD788"/>
    <w:lvl w:ilvl="0" w:tplc="8BC69DBA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8FA227C"/>
    <w:multiLevelType w:val="hybridMultilevel"/>
    <w:tmpl w:val="53C4F28E"/>
    <w:lvl w:ilvl="0" w:tplc="34340FB0">
      <w:start w:val="1"/>
      <w:numFmt w:val="lowerLetter"/>
      <w:lvlText w:val="%1)"/>
      <w:lvlJc w:val="left"/>
      <w:pPr>
        <w:ind w:left="180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F99202D"/>
    <w:multiLevelType w:val="hybridMultilevel"/>
    <w:tmpl w:val="ACC6C6F8"/>
    <w:lvl w:ilvl="0" w:tplc="4782DA6A">
      <w:numFmt w:val="bullet"/>
      <w:lvlText w:val=""/>
      <w:lvlJc w:val="left"/>
      <w:pPr>
        <w:ind w:left="216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3D47037"/>
    <w:multiLevelType w:val="hybridMultilevel"/>
    <w:tmpl w:val="CCAEB8CE"/>
    <w:lvl w:ilvl="0" w:tplc="61F0BBB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 w15:restartNumberingAfterBreak="0">
    <w:nsid w:val="146F2340"/>
    <w:multiLevelType w:val="hybridMultilevel"/>
    <w:tmpl w:val="82B4DD08"/>
    <w:lvl w:ilvl="0" w:tplc="E09A1C8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1620098C"/>
    <w:multiLevelType w:val="hybridMultilevel"/>
    <w:tmpl w:val="30241DD2"/>
    <w:lvl w:ilvl="0" w:tplc="17BE50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B5B3432"/>
    <w:multiLevelType w:val="hybridMultilevel"/>
    <w:tmpl w:val="A9129BE6"/>
    <w:lvl w:ilvl="0" w:tplc="77A67BA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 w15:restartNumberingAfterBreak="0">
    <w:nsid w:val="1E846353"/>
    <w:multiLevelType w:val="hybridMultilevel"/>
    <w:tmpl w:val="FC20DCBA"/>
    <w:lvl w:ilvl="0" w:tplc="1D4AE49E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 w15:restartNumberingAfterBreak="0">
    <w:nsid w:val="243F32C1"/>
    <w:multiLevelType w:val="hybridMultilevel"/>
    <w:tmpl w:val="AD24CF1E"/>
    <w:lvl w:ilvl="0" w:tplc="08090017">
      <w:start w:val="1"/>
      <w:numFmt w:val="lowerLetter"/>
      <w:lvlText w:val="%1)"/>
      <w:lvlJc w:val="left"/>
      <w:pPr>
        <w:ind w:left="135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3" w15:restartNumberingAfterBreak="0">
    <w:nsid w:val="28865979"/>
    <w:multiLevelType w:val="hybridMultilevel"/>
    <w:tmpl w:val="1D8E21AC"/>
    <w:lvl w:ilvl="0" w:tplc="86D63302">
      <w:start w:val="1"/>
      <w:numFmt w:val="lowerLetter"/>
      <w:lvlText w:val="%1)"/>
      <w:lvlJc w:val="left"/>
      <w:pPr>
        <w:ind w:left="99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4" w15:restartNumberingAfterBreak="0">
    <w:nsid w:val="29E617F2"/>
    <w:multiLevelType w:val="hybridMultilevel"/>
    <w:tmpl w:val="4462C15A"/>
    <w:lvl w:ilvl="0" w:tplc="778A5800">
      <w:start w:val="1"/>
      <w:numFmt w:val="lowerLetter"/>
      <w:lvlText w:val="%1)"/>
      <w:lvlJc w:val="left"/>
      <w:pPr>
        <w:ind w:left="99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  <w:rPr>
        <w:rFonts w:cs="Times New Roman"/>
      </w:rPr>
    </w:lvl>
  </w:abstractNum>
  <w:abstractNum w:abstractNumId="15" w15:restartNumberingAfterBreak="0">
    <w:nsid w:val="2F58787B"/>
    <w:multiLevelType w:val="hybridMultilevel"/>
    <w:tmpl w:val="0B60D078"/>
    <w:lvl w:ilvl="0" w:tplc="B4862350">
      <w:start w:val="378"/>
      <w:numFmt w:val="decimal"/>
      <w:lvlText w:val="24/%1"/>
      <w:lvlJc w:val="left"/>
      <w:rPr>
        <w:rFonts w:cs="Times New Roman" w:hint="default"/>
        <w:b/>
        <w:bCs w:val="0"/>
        <w:i w:val="0"/>
        <w:iCs w:val="0"/>
        <w:color w:val="auto"/>
        <w:sz w:val="20"/>
        <w:szCs w:val="20"/>
      </w:rPr>
    </w:lvl>
    <w:lvl w:ilvl="1" w:tplc="17EC1126">
      <w:start w:val="1"/>
      <w:numFmt w:val="lowerLetter"/>
      <w:lvlText w:val="%2."/>
      <w:lvlJc w:val="left"/>
      <w:pPr>
        <w:ind w:left="17117" w:hanging="360"/>
      </w:pPr>
      <w:rPr>
        <w:rFonts w:cs="Times New Roman"/>
        <w:b w:val="0"/>
      </w:rPr>
    </w:lvl>
    <w:lvl w:ilvl="2" w:tplc="48BEED0C">
      <w:start w:val="1"/>
      <w:numFmt w:val="decimal"/>
      <w:lvlText w:val="%3."/>
      <w:lvlJc w:val="left"/>
      <w:pPr>
        <w:ind w:left="18017" w:hanging="360"/>
      </w:pPr>
      <w:rPr>
        <w:rFonts w:cs="Times New Roman" w:hint="default"/>
      </w:rPr>
    </w:lvl>
    <w:lvl w:ilvl="3" w:tplc="0809000F" w:tentative="1">
      <w:start w:val="1"/>
      <w:numFmt w:val="decimal"/>
      <w:lvlText w:val="%4."/>
      <w:lvlJc w:val="left"/>
      <w:pPr>
        <w:ind w:left="1855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1927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1999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2071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2143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22157" w:hanging="180"/>
      </w:pPr>
      <w:rPr>
        <w:rFonts w:cs="Times New Roman"/>
      </w:rPr>
    </w:lvl>
  </w:abstractNum>
  <w:abstractNum w:abstractNumId="16" w15:restartNumberingAfterBreak="0">
    <w:nsid w:val="5CD75E0A"/>
    <w:multiLevelType w:val="hybridMultilevel"/>
    <w:tmpl w:val="4A08743C"/>
    <w:lvl w:ilvl="0" w:tplc="72F0D69A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 w15:restartNumberingAfterBreak="0">
    <w:nsid w:val="6E2142A2"/>
    <w:multiLevelType w:val="hybridMultilevel"/>
    <w:tmpl w:val="8B4ECCBA"/>
    <w:lvl w:ilvl="0" w:tplc="5630FC7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4A7902"/>
    <w:multiLevelType w:val="hybridMultilevel"/>
    <w:tmpl w:val="FA181C64"/>
    <w:lvl w:ilvl="0" w:tplc="C53E5FD6">
      <w:start w:val="1"/>
      <w:numFmt w:val="lowerLetter"/>
      <w:lvlText w:val="%1)"/>
      <w:lvlJc w:val="left"/>
      <w:pPr>
        <w:ind w:left="996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7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  <w:rPr>
        <w:rFonts w:cs="Times New Roman"/>
      </w:rPr>
    </w:lvl>
  </w:abstractNum>
  <w:abstractNum w:abstractNumId="19" w15:restartNumberingAfterBreak="0">
    <w:nsid w:val="72305DE1"/>
    <w:multiLevelType w:val="hybridMultilevel"/>
    <w:tmpl w:val="5C70AB9A"/>
    <w:lvl w:ilvl="0" w:tplc="E3DAC51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743974C4"/>
    <w:multiLevelType w:val="hybridMultilevel"/>
    <w:tmpl w:val="C90A236E"/>
    <w:lvl w:ilvl="0" w:tplc="375C4288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 w15:restartNumberingAfterBreak="0">
    <w:nsid w:val="74E37824"/>
    <w:multiLevelType w:val="hybridMultilevel"/>
    <w:tmpl w:val="C7D0133A"/>
    <w:lvl w:ilvl="0" w:tplc="57ACDA14">
      <w:start w:val="1"/>
      <w:numFmt w:val="lowerLetter"/>
      <w:lvlText w:val="%1)"/>
      <w:lvlJc w:val="left"/>
      <w:pPr>
        <w:ind w:left="99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2" w15:restartNumberingAfterBreak="0">
    <w:nsid w:val="765C7E0D"/>
    <w:multiLevelType w:val="hybridMultilevel"/>
    <w:tmpl w:val="504619CC"/>
    <w:lvl w:ilvl="0" w:tplc="0C403046">
      <w:start w:val="1"/>
      <w:numFmt w:val="lowerLetter"/>
      <w:lvlText w:val="%1)"/>
      <w:lvlJc w:val="left"/>
      <w:pPr>
        <w:ind w:left="99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  <w:rPr>
        <w:rFonts w:cs="Times New Roman"/>
      </w:rPr>
    </w:lvl>
  </w:abstractNum>
  <w:abstractNum w:abstractNumId="23" w15:restartNumberingAfterBreak="0">
    <w:nsid w:val="785536DE"/>
    <w:multiLevelType w:val="hybridMultilevel"/>
    <w:tmpl w:val="CB6A23D6"/>
    <w:lvl w:ilvl="0" w:tplc="AE06CF6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4" w15:restartNumberingAfterBreak="0">
    <w:nsid w:val="7EC63EA8"/>
    <w:multiLevelType w:val="hybridMultilevel"/>
    <w:tmpl w:val="0ADCDC14"/>
    <w:lvl w:ilvl="0" w:tplc="F1921DAE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 w16cid:durableId="426194708">
    <w:abstractNumId w:val="15"/>
  </w:num>
  <w:num w:numId="2" w16cid:durableId="806515220">
    <w:abstractNumId w:val="3"/>
  </w:num>
  <w:num w:numId="3" w16cid:durableId="657685652">
    <w:abstractNumId w:val="14"/>
  </w:num>
  <w:num w:numId="4" w16cid:durableId="186145394">
    <w:abstractNumId w:val="19"/>
  </w:num>
  <w:num w:numId="5" w16cid:durableId="146635365">
    <w:abstractNumId w:val="21"/>
  </w:num>
  <w:num w:numId="6" w16cid:durableId="1091201644">
    <w:abstractNumId w:val="1"/>
  </w:num>
  <w:num w:numId="7" w16cid:durableId="190456603">
    <w:abstractNumId w:val="18"/>
  </w:num>
  <w:num w:numId="8" w16cid:durableId="62677645">
    <w:abstractNumId w:val="8"/>
  </w:num>
  <w:num w:numId="9" w16cid:durableId="2121875879">
    <w:abstractNumId w:val="7"/>
  </w:num>
  <w:num w:numId="10" w16cid:durableId="1825468295">
    <w:abstractNumId w:val="16"/>
  </w:num>
  <w:num w:numId="11" w16cid:durableId="1317996018">
    <w:abstractNumId w:val="13"/>
  </w:num>
  <w:num w:numId="12" w16cid:durableId="1345135248">
    <w:abstractNumId w:val="0"/>
  </w:num>
  <w:num w:numId="13" w16cid:durableId="548762037">
    <w:abstractNumId w:val="23"/>
  </w:num>
  <w:num w:numId="14" w16cid:durableId="1789858158">
    <w:abstractNumId w:val="12"/>
  </w:num>
  <w:num w:numId="15" w16cid:durableId="1257246170">
    <w:abstractNumId w:val="24"/>
  </w:num>
  <w:num w:numId="16" w16cid:durableId="242034286">
    <w:abstractNumId w:val="6"/>
  </w:num>
  <w:num w:numId="17" w16cid:durableId="87892492">
    <w:abstractNumId w:val="2"/>
  </w:num>
  <w:num w:numId="18" w16cid:durableId="1724140753">
    <w:abstractNumId w:val="22"/>
  </w:num>
  <w:num w:numId="19" w16cid:durableId="929200545">
    <w:abstractNumId w:val="20"/>
  </w:num>
  <w:num w:numId="20" w16cid:durableId="1827891622">
    <w:abstractNumId w:val="10"/>
  </w:num>
  <w:num w:numId="21" w16cid:durableId="1286886077">
    <w:abstractNumId w:val="11"/>
  </w:num>
  <w:num w:numId="22" w16cid:durableId="1800145625">
    <w:abstractNumId w:val="9"/>
  </w:num>
  <w:num w:numId="23" w16cid:durableId="1321278039">
    <w:abstractNumId w:val="17"/>
  </w:num>
  <w:num w:numId="24" w16cid:durableId="1422721717">
    <w:abstractNumId w:val="5"/>
  </w:num>
  <w:num w:numId="25" w16cid:durableId="173231362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7E"/>
    <w:rsid w:val="00000104"/>
    <w:rsid w:val="00000995"/>
    <w:rsid w:val="00000B12"/>
    <w:rsid w:val="00000D8F"/>
    <w:rsid w:val="00001B14"/>
    <w:rsid w:val="000026D6"/>
    <w:rsid w:val="00002E72"/>
    <w:rsid w:val="00003481"/>
    <w:rsid w:val="00003C95"/>
    <w:rsid w:val="00003D42"/>
    <w:rsid w:val="00003F89"/>
    <w:rsid w:val="00004FF5"/>
    <w:rsid w:val="00005590"/>
    <w:rsid w:val="000063AF"/>
    <w:rsid w:val="00006B7E"/>
    <w:rsid w:val="00006F74"/>
    <w:rsid w:val="00007E98"/>
    <w:rsid w:val="000105C9"/>
    <w:rsid w:val="00011D90"/>
    <w:rsid w:val="0001246C"/>
    <w:rsid w:val="00012B80"/>
    <w:rsid w:val="00012D63"/>
    <w:rsid w:val="00013EC8"/>
    <w:rsid w:val="00016E8A"/>
    <w:rsid w:val="000179D7"/>
    <w:rsid w:val="00020026"/>
    <w:rsid w:val="00020C5F"/>
    <w:rsid w:val="00020F1C"/>
    <w:rsid w:val="000212FC"/>
    <w:rsid w:val="0002146D"/>
    <w:rsid w:val="000214A3"/>
    <w:rsid w:val="00021711"/>
    <w:rsid w:val="00021EC1"/>
    <w:rsid w:val="000224D2"/>
    <w:rsid w:val="0002252A"/>
    <w:rsid w:val="0002333E"/>
    <w:rsid w:val="000238A6"/>
    <w:rsid w:val="00024038"/>
    <w:rsid w:val="00025179"/>
    <w:rsid w:val="00025298"/>
    <w:rsid w:val="0002535E"/>
    <w:rsid w:val="000258D2"/>
    <w:rsid w:val="00026DF6"/>
    <w:rsid w:val="00027852"/>
    <w:rsid w:val="00027A7E"/>
    <w:rsid w:val="000303BD"/>
    <w:rsid w:val="00030608"/>
    <w:rsid w:val="00030AD0"/>
    <w:rsid w:val="00030B7A"/>
    <w:rsid w:val="00030EAF"/>
    <w:rsid w:val="00031F98"/>
    <w:rsid w:val="0003205D"/>
    <w:rsid w:val="0003311D"/>
    <w:rsid w:val="0003337A"/>
    <w:rsid w:val="00033654"/>
    <w:rsid w:val="0003392D"/>
    <w:rsid w:val="00033AEB"/>
    <w:rsid w:val="00035E6E"/>
    <w:rsid w:val="00035FCD"/>
    <w:rsid w:val="00037A71"/>
    <w:rsid w:val="00037BA8"/>
    <w:rsid w:val="0004121E"/>
    <w:rsid w:val="000414A5"/>
    <w:rsid w:val="00041E66"/>
    <w:rsid w:val="0004231E"/>
    <w:rsid w:val="00042D6F"/>
    <w:rsid w:val="00042F2C"/>
    <w:rsid w:val="0004436D"/>
    <w:rsid w:val="00044BE8"/>
    <w:rsid w:val="00044E4D"/>
    <w:rsid w:val="00044EC4"/>
    <w:rsid w:val="00045428"/>
    <w:rsid w:val="00045707"/>
    <w:rsid w:val="000457A2"/>
    <w:rsid w:val="00045CAC"/>
    <w:rsid w:val="00045FDF"/>
    <w:rsid w:val="0004609E"/>
    <w:rsid w:val="0004614D"/>
    <w:rsid w:val="00046208"/>
    <w:rsid w:val="00046660"/>
    <w:rsid w:val="00047658"/>
    <w:rsid w:val="00047A1A"/>
    <w:rsid w:val="00050200"/>
    <w:rsid w:val="000512C9"/>
    <w:rsid w:val="0005149D"/>
    <w:rsid w:val="00052A4A"/>
    <w:rsid w:val="00052C2C"/>
    <w:rsid w:val="00052CD4"/>
    <w:rsid w:val="00052E2D"/>
    <w:rsid w:val="00053103"/>
    <w:rsid w:val="0005398E"/>
    <w:rsid w:val="00054F2A"/>
    <w:rsid w:val="00055E2B"/>
    <w:rsid w:val="00056896"/>
    <w:rsid w:val="00057880"/>
    <w:rsid w:val="00057888"/>
    <w:rsid w:val="00057EF8"/>
    <w:rsid w:val="000600E8"/>
    <w:rsid w:val="00060864"/>
    <w:rsid w:val="00060E49"/>
    <w:rsid w:val="00061D7A"/>
    <w:rsid w:val="00062047"/>
    <w:rsid w:val="00062060"/>
    <w:rsid w:val="00062AE1"/>
    <w:rsid w:val="00062D2A"/>
    <w:rsid w:val="00062D68"/>
    <w:rsid w:val="00064516"/>
    <w:rsid w:val="00064611"/>
    <w:rsid w:val="00064991"/>
    <w:rsid w:val="00065F0F"/>
    <w:rsid w:val="0006752E"/>
    <w:rsid w:val="0007046A"/>
    <w:rsid w:val="000706B8"/>
    <w:rsid w:val="00070B20"/>
    <w:rsid w:val="00071B08"/>
    <w:rsid w:val="00072002"/>
    <w:rsid w:val="00072395"/>
    <w:rsid w:val="000729D9"/>
    <w:rsid w:val="00072FDF"/>
    <w:rsid w:val="00073121"/>
    <w:rsid w:val="00073479"/>
    <w:rsid w:val="00073565"/>
    <w:rsid w:val="0007410F"/>
    <w:rsid w:val="00074518"/>
    <w:rsid w:val="00074F00"/>
    <w:rsid w:val="0007540C"/>
    <w:rsid w:val="00075702"/>
    <w:rsid w:val="0007716D"/>
    <w:rsid w:val="00077320"/>
    <w:rsid w:val="000779B7"/>
    <w:rsid w:val="00077AD9"/>
    <w:rsid w:val="00077F6E"/>
    <w:rsid w:val="000800F9"/>
    <w:rsid w:val="00081EDD"/>
    <w:rsid w:val="00082034"/>
    <w:rsid w:val="00082387"/>
    <w:rsid w:val="000834CE"/>
    <w:rsid w:val="00084345"/>
    <w:rsid w:val="00084F8D"/>
    <w:rsid w:val="00085909"/>
    <w:rsid w:val="00085C1A"/>
    <w:rsid w:val="0008669A"/>
    <w:rsid w:val="00090025"/>
    <w:rsid w:val="000928C2"/>
    <w:rsid w:val="00092EB8"/>
    <w:rsid w:val="00094EC1"/>
    <w:rsid w:val="00095C72"/>
    <w:rsid w:val="00096831"/>
    <w:rsid w:val="00097A5F"/>
    <w:rsid w:val="000A093B"/>
    <w:rsid w:val="000A1571"/>
    <w:rsid w:val="000A29A8"/>
    <w:rsid w:val="000A2C0D"/>
    <w:rsid w:val="000A3252"/>
    <w:rsid w:val="000A3A33"/>
    <w:rsid w:val="000A4369"/>
    <w:rsid w:val="000A4C51"/>
    <w:rsid w:val="000A50F7"/>
    <w:rsid w:val="000A5691"/>
    <w:rsid w:val="000A57E3"/>
    <w:rsid w:val="000A6ACC"/>
    <w:rsid w:val="000A7EE4"/>
    <w:rsid w:val="000B0077"/>
    <w:rsid w:val="000B02EE"/>
    <w:rsid w:val="000B0792"/>
    <w:rsid w:val="000B0D09"/>
    <w:rsid w:val="000B1857"/>
    <w:rsid w:val="000B1F7A"/>
    <w:rsid w:val="000B281E"/>
    <w:rsid w:val="000B2E1F"/>
    <w:rsid w:val="000B32FB"/>
    <w:rsid w:val="000B3DE6"/>
    <w:rsid w:val="000B467A"/>
    <w:rsid w:val="000B4C95"/>
    <w:rsid w:val="000B4CB6"/>
    <w:rsid w:val="000B4EAB"/>
    <w:rsid w:val="000B5D50"/>
    <w:rsid w:val="000B720B"/>
    <w:rsid w:val="000C0425"/>
    <w:rsid w:val="000C1A90"/>
    <w:rsid w:val="000C24BB"/>
    <w:rsid w:val="000C2F52"/>
    <w:rsid w:val="000C404C"/>
    <w:rsid w:val="000C4BA1"/>
    <w:rsid w:val="000C59AC"/>
    <w:rsid w:val="000C72A6"/>
    <w:rsid w:val="000C730F"/>
    <w:rsid w:val="000C79FA"/>
    <w:rsid w:val="000D048F"/>
    <w:rsid w:val="000D070D"/>
    <w:rsid w:val="000D1270"/>
    <w:rsid w:val="000D177D"/>
    <w:rsid w:val="000D2109"/>
    <w:rsid w:val="000D2310"/>
    <w:rsid w:val="000D2509"/>
    <w:rsid w:val="000D2957"/>
    <w:rsid w:val="000D295C"/>
    <w:rsid w:val="000D33FA"/>
    <w:rsid w:val="000D37DE"/>
    <w:rsid w:val="000D4B02"/>
    <w:rsid w:val="000D5691"/>
    <w:rsid w:val="000D5D66"/>
    <w:rsid w:val="000D7C4C"/>
    <w:rsid w:val="000E0195"/>
    <w:rsid w:val="000E0811"/>
    <w:rsid w:val="000E1AA6"/>
    <w:rsid w:val="000E1E59"/>
    <w:rsid w:val="000E2ECC"/>
    <w:rsid w:val="000E3461"/>
    <w:rsid w:val="000E3C9B"/>
    <w:rsid w:val="000E3D60"/>
    <w:rsid w:val="000E410A"/>
    <w:rsid w:val="000E62C2"/>
    <w:rsid w:val="000E67A8"/>
    <w:rsid w:val="000E67AA"/>
    <w:rsid w:val="000E784E"/>
    <w:rsid w:val="000E7B6B"/>
    <w:rsid w:val="000F059A"/>
    <w:rsid w:val="000F08F3"/>
    <w:rsid w:val="000F0B3C"/>
    <w:rsid w:val="000F13E2"/>
    <w:rsid w:val="000F15B0"/>
    <w:rsid w:val="000F1691"/>
    <w:rsid w:val="000F1D03"/>
    <w:rsid w:val="000F1F76"/>
    <w:rsid w:val="000F209A"/>
    <w:rsid w:val="000F244B"/>
    <w:rsid w:val="000F29DA"/>
    <w:rsid w:val="000F2F79"/>
    <w:rsid w:val="000F370C"/>
    <w:rsid w:val="000F42D2"/>
    <w:rsid w:val="000F4403"/>
    <w:rsid w:val="000F4B00"/>
    <w:rsid w:val="000F4B56"/>
    <w:rsid w:val="000F5224"/>
    <w:rsid w:val="000F5233"/>
    <w:rsid w:val="000F5536"/>
    <w:rsid w:val="000F55D3"/>
    <w:rsid w:val="000F5D1D"/>
    <w:rsid w:val="000F5EC2"/>
    <w:rsid w:val="000F69A8"/>
    <w:rsid w:val="000F6B3E"/>
    <w:rsid w:val="000F6B91"/>
    <w:rsid w:val="001001FC"/>
    <w:rsid w:val="00100562"/>
    <w:rsid w:val="001009F0"/>
    <w:rsid w:val="00100D2D"/>
    <w:rsid w:val="00100D8A"/>
    <w:rsid w:val="00101168"/>
    <w:rsid w:val="00101C16"/>
    <w:rsid w:val="00101C4D"/>
    <w:rsid w:val="00101C60"/>
    <w:rsid w:val="0010242E"/>
    <w:rsid w:val="00102844"/>
    <w:rsid w:val="0010319B"/>
    <w:rsid w:val="00103295"/>
    <w:rsid w:val="00103A86"/>
    <w:rsid w:val="00103EAB"/>
    <w:rsid w:val="00105C0D"/>
    <w:rsid w:val="00105DBB"/>
    <w:rsid w:val="001072C8"/>
    <w:rsid w:val="001078C3"/>
    <w:rsid w:val="00107959"/>
    <w:rsid w:val="00107BD8"/>
    <w:rsid w:val="00110F1D"/>
    <w:rsid w:val="00111089"/>
    <w:rsid w:val="00111A66"/>
    <w:rsid w:val="0011202C"/>
    <w:rsid w:val="0011223B"/>
    <w:rsid w:val="00113182"/>
    <w:rsid w:val="00113318"/>
    <w:rsid w:val="00114370"/>
    <w:rsid w:val="0011470E"/>
    <w:rsid w:val="00114CC5"/>
    <w:rsid w:val="001165EB"/>
    <w:rsid w:val="00116EB2"/>
    <w:rsid w:val="00117944"/>
    <w:rsid w:val="00117BE4"/>
    <w:rsid w:val="001202EB"/>
    <w:rsid w:val="00120885"/>
    <w:rsid w:val="001213DC"/>
    <w:rsid w:val="00122E9B"/>
    <w:rsid w:val="00124541"/>
    <w:rsid w:val="001248F3"/>
    <w:rsid w:val="00126958"/>
    <w:rsid w:val="00126F37"/>
    <w:rsid w:val="00127E9A"/>
    <w:rsid w:val="001309DE"/>
    <w:rsid w:val="00131138"/>
    <w:rsid w:val="0013229F"/>
    <w:rsid w:val="001325DF"/>
    <w:rsid w:val="00132AA5"/>
    <w:rsid w:val="0013474C"/>
    <w:rsid w:val="00134A4B"/>
    <w:rsid w:val="0013517D"/>
    <w:rsid w:val="0013670B"/>
    <w:rsid w:val="001371CF"/>
    <w:rsid w:val="00137A07"/>
    <w:rsid w:val="0014047E"/>
    <w:rsid w:val="00140A68"/>
    <w:rsid w:val="00140B4B"/>
    <w:rsid w:val="00140FC5"/>
    <w:rsid w:val="001410F2"/>
    <w:rsid w:val="00141D36"/>
    <w:rsid w:val="00142756"/>
    <w:rsid w:val="0014336C"/>
    <w:rsid w:val="00144207"/>
    <w:rsid w:val="00144D39"/>
    <w:rsid w:val="001453FA"/>
    <w:rsid w:val="00146143"/>
    <w:rsid w:val="00147129"/>
    <w:rsid w:val="00147A36"/>
    <w:rsid w:val="00147DE6"/>
    <w:rsid w:val="001506C7"/>
    <w:rsid w:val="00151A3B"/>
    <w:rsid w:val="00152652"/>
    <w:rsid w:val="00152A9C"/>
    <w:rsid w:val="001532BD"/>
    <w:rsid w:val="00153BF7"/>
    <w:rsid w:val="00153EAE"/>
    <w:rsid w:val="00154D31"/>
    <w:rsid w:val="0015510B"/>
    <w:rsid w:val="00155836"/>
    <w:rsid w:val="00155E36"/>
    <w:rsid w:val="00156E42"/>
    <w:rsid w:val="00156ED7"/>
    <w:rsid w:val="00160690"/>
    <w:rsid w:val="00161628"/>
    <w:rsid w:val="001617A9"/>
    <w:rsid w:val="001619FF"/>
    <w:rsid w:val="00161B0E"/>
    <w:rsid w:val="00161C63"/>
    <w:rsid w:val="00162A9E"/>
    <w:rsid w:val="00162CEC"/>
    <w:rsid w:val="0016325B"/>
    <w:rsid w:val="00164CCB"/>
    <w:rsid w:val="00165E0D"/>
    <w:rsid w:val="001666F6"/>
    <w:rsid w:val="00166700"/>
    <w:rsid w:val="00167F09"/>
    <w:rsid w:val="0017005E"/>
    <w:rsid w:val="0017041D"/>
    <w:rsid w:val="0017130F"/>
    <w:rsid w:val="00172F18"/>
    <w:rsid w:val="0017455D"/>
    <w:rsid w:val="001750E1"/>
    <w:rsid w:val="00176002"/>
    <w:rsid w:val="00177787"/>
    <w:rsid w:val="001779F2"/>
    <w:rsid w:val="00177E8B"/>
    <w:rsid w:val="00180162"/>
    <w:rsid w:val="00180C2F"/>
    <w:rsid w:val="00180CDC"/>
    <w:rsid w:val="00181842"/>
    <w:rsid w:val="0018273E"/>
    <w:rsid w:val="00182F6E"/>
    <w:rsid w:val="00183787"/>
    <w:rsid w:val="00184AE8"/>
    <w:rsid w:val="00185387"/>
    <w:rsid w:val="00185855"/>
    <w:rsid w:val="00185AE2"/>
    <w:rsid w:val="00185B4C"/>
    <w:rsid w:val="00186725"/>
    <w:rsid w:val="001869F9"/>
    <w:rsid w:val="00186F7A"/>
    <w:rsid w:val="001901EC"/>
    <w:rsid w:val="00190EF8"/>
    <w:rsid w:val="00191889"/>
    <w:rsid w:val="0019207B"/>
    <w:rsid w:val="001922D2"/>
    <w:rsid w:val="00192E62"/>
    <w:rsid w:val="0019384E"/>
    <w:rsid w:val="00194E55"/>
    <w:rsid w:val="00195509"/>
    <w:rsid w:val="00195C12"/>
    <w:rsid w:val="00196284"/>
    <w:rsid w:val="00197CB8"/>
    <w:rsid w:val="00197D08"/>
    <w:rsid w:val="00197E54"/>
    <w:rsid w:val="001A073B"/>
    <w:rsid w:val="001A0EAC"/>
    <w:rsid w:val="001A1D17"/>
    <w:rsid w:val="001A23DE"/>
    <w:rsid w:val="001A2DE1"/>
    <w:rsid w:val="001A3037"/>
    <w:rsid w:val="001A493D"/>
    <w:rsid w:val="001A4B05"/>
    <w:rsid w:val="001A5353"/>
    <w:rsid w:val="001A54AC"/>
    <w:rsid w:val="001A573B"/>
    <w:rsid w:val="001A59EB"/>
    <w:rsid w:val="001A5D32"/>
    <w:rsid w:val="001A693F"/>
    <w:rsid w:val="001A6B62"/>
    <w:rsid w:val="001A6C60"/>
    <w:rsid w:val="001A76B4"/>
    <w:rsid w:val="001A7821"/>
    <w:rsid w:val="001B1E57"/>
    <w:rsid w:val="001B2A6C"/>
    <w:rsid w:val="001B382A"/>
    <w:rsid w:val="001B3EC8"/>
    <w:rsid w:val="001B5925"/>
    <w:rsid w:val="001B59F7"/>
    <w:rsid w:val="001B5F8B"/>
    <w:rsid w:val="001B6590"/>
    <w:rsid w:val="001B691C"/>
    <w:rsid w:val="001C0048"/>
    <w:rsid w:val="001C0FBE"/>
    <w:rsid w:val="001C10A6"/>
    <w:rsid w:val="001C1772"/>
    <w:rsid w:val="001C3008"/>
    <w:rsid w:val="001C358E"/>
    <w:rsid w:val="001C3651"/>
    <w:rsid w:val="001C367E"/>
    <w:rsid w:val="001C46FE"/>
    <w:rsid w:val="001C4E71"/>
    <w:rsid w:val="001C58F0"/>
    <w:rsid w:val="001C655F"/>
    <w:rsid w:val="001C696B"/>
    <w:rsid w:val="001C6F52"/>
    <w:rsid w:val="001C6F6D"/>
    <w:rsid w:val="001D07E4"/>
    <w:rsid w:val="001D09DB"/>
    <w:rsid w:val="001D1393"/>
    <w:rsid w:val="001D19DB"/>
    <w:rsid w:val="001D2982"/>
    <w:rsid w:val="001D32D5"/>
    <w:rsid w:val="001D3ECD"/>
    <w:rsid w:val="001D4400"/>
    <w:rsid w:val="001D463C"/>
    <w:rsid w:val="001D55ED"/>
    <w:rsid w:val="001D5E2D"/>
    <w:rsid w:val="001D6336"/>
    <w:rsid w:val="001D7DE3"/>
    <w:rsid w:val="001D7EC2"/>
    <w:rsid w:val="001E2B76"/>
    <w:rsid w:val="001E2F89"/>
    <w:rsid w:val="001E3783"/>
    <w:rsid w:val="001E411E"/>
    <w:rsid w:val="001E44C5"/>
    <w:rsid w:val="001E48BC"/>
    <w:rsid w:val="001E48D0"/>
    <w:rsid w:val="001E602D"/>
    <w:rsid w:val="001E6390"/>
    <w:rsid w:val="001E7F69"/>
    <w:rsid w:val="001F04EC"/>
    <w:rsid w:val="001F06DC"/>
    <w:rsid w:val="001F0AC5"/>
    <w:rsid w:val="001F10A1"/>
    <w:rsid w:val="001F11FB"/>
    <w:rsid w:val="001F1F43"/>
    <w:rsid w:val="001F2114"/>
    <w:rsid w:val="001F2507"/>
    <w:rsid w:val="001F251B"/>
    <w:rsid w:val="001F2C1A"/>
    <w:rsid w:val="001F2C55"/>
    <w:rsid w:val="001F2CFF"/>
    <w:rsid w:val="001F34EF"/>
    <w:rsid w:val="001F3672"/>
    <w:rsid w:val="001F3F21"/>
    <w:rsid w:val="001F404D"/>
    <w:rsid w:val="001F480A"/>
    <w:rsid w:val="001F4EF4"/>
    <w:rsid w:val="001F5AD4"/>
    <w:rsid w:val="001F5CDA"/>
    <w:rsid w:val="001F636F"/>
    <w:rsid w:val="001F642B"/>
    <w:rsid w:val="001F6BDD"/>
    <w:rsid w:val="001F6E68"/>
    <w:rsid w:val="001F718B"/>
    <w:rsid w:val="001F7F21"/>
    <w:rsid w:val="002001E2"/>
    <w:rsid w:val="00200F79"/>
    <w:rsid w:val="0020197E"/>
    <w:rsid w:val="00201A2F"/>
    <w:rsid w:val="002033B4"/>
    <w:rsid w:val="00203695"/>
    <w:rsid w:val="002047BC"/>
    <w:rsid w:val="00204A86"/>
    <w:rsid w:val="00205BB6"/>
    <w:rsid w:val="00205CA3"/>
    <w:rsid w:val="00205FB7"/>
    <w:rsid w:val="0020658E"/>
    <w:rsid w:val="00207FB9"/>
    <w:rsid w:val="00210E86"/>
    <w:rsid w:val="00210FDF"/>
    <w:rsid w:val="002112BD"/>
    <w:rsid w:val="00211E7E"/>
    <w:rsid w:val="00211F3C"/>
    <w:rsid w:val="0021239D"/>
    <w:rsid w:val="002128D1"/>
    <w:rsid w:val="00213F9D"/>
    <w:rsid w:val="00214DC2"/>
    <w:rsid w:val="002150E9"/>
    <w:rsid w:val="002151B3"/>
    <w:rsid w:val="0021544A"/>
    <w:rsid w:val="00215E6F"/>
    <w:rsid w:val="00216150"/>
    <w:rsid w:val="002161F0"/>
    <w:rsid w:val="00217C63"/>
    <w:rsid w:val="00217D1D"/>
    <w:rsid w:val="00220454"/>
    <w:rsid w:val="00220622"/>
    <w:rsid w:val="00220639"/>
    <w:rsid w:val="00222DD2"/>
    <w:rsid w:val="00223079"/>
    <w:rsid w:val="0022477C"/>
    <w:rsid w:val="00225841"/>
    <w:rsid w:val="0022626A"/>
    <w:rsid w:val="002275C9"/>
    <w:rsid w:val="002301A4"/>
    <w:rsid w:val="002307A8"/>
    <w:rsid w:val="0023166E"/>
    <w:rsid w:val="002317BE"/>
    <w:rsid w:val="00231AED"/>
    <w:rsid w:val="00231EC7"/>
    <w:rsid w:val="00231F51"/>
    <w:rsid w:val="0023208D"/>
    <w:rsid w:val="00232779"/>
    <w:rsid w:val="002328A6"/>
    <w:rsid w:val="00232F67"/>
    <w:rsid w:val="00233456"/>
    <w:rsid w:val="0023357F"/>
    <w:rsid w:val="002340D7"/>
    <w:rsid w:val="002343A1"/>
    <w:rsid w:val="0023559D"/>
    <w:rsid w:val="00235600"/>
    <w:rsid w:val="00236392"/>
    <w:rsid w:val="00236B07"/>
    <w:rsid w:val="002372DC"/>
    <w:rsid w:val="00237ADB"/>
    <w:rsid w:val="00237D55"/>
    <w:rsid w:val="00237E34"/>
    <w:rsid w:val="002422D9"/>
    <w:rsid w:val="0024260D"/>
    <w:rsid w:val="00242F5C"/>
    <w:rsid w:val="0024485A"/>
    <w:rsid w:val="002449F7"/>
    <w:rsid w:val="0024518A"/>
    <w:rsid w:val="002460C8"/>
    <w:rsid w:val="00247CA4"/>
    <w:rsid w:val="00247CE2"/>
    <w:rsid w:val="00247E05"/>
    <w:rsid w:val="002501A5"/>
    <w:rsid w:val="00250DF9"/>
    <w:rsid w:val="00250E6A"/>
    <w:rsid w:val="00251163"/>
    <w:rsid w:val="002511CF"/>
    <w:rsid w:val="00252563"/>
    <w:rsid w:val="00252DD4"/>
    <w:rsid w:val="002546AD"/>
    <w:rsid w:val="002546ED"/>
    <w:rsid w:val="00257243"/>
    <w:rsid w:val="00257746"/>
    <w:rsid w:val="00257928"/>
    <w:rsid w:val="00257A95"/>
    <w:rsid w:val="00257B4D"/>
    <w:rsid w:val="00257B64"/>
    <w:rsid w:val="002616A9"/>
    <w:rsid w:val="00261C0D"/>
    <w:rsid w:val="002627B6"/>
    <w:rsid w:val="002633DF"/>
    <w:rsid w:val="0026447A"/>
    <w:rsid w:val="0026517F"/>
    <w:rsid w:val="00265A20"/>
    <w:rsid w:val="00265F28"/>
    <w:rsid w:val="00265FAB"/>
    <w:rsid w:val="00266E98"/>
    <w:rsid w:val="002670AB"/>
    <w:rsid w:val="0026754C"/>
    <w:rsid w:val="00267715"/>
    <w:rsid w:val="0026776C"/>
    <w:rsid w:val="00267DD2"/>
    <w:rsid w:val="002705B6"/>
    <w:rsid w:val="0027079A"/>
    <w:rsid w:val="00270D84"/>
    <w:rsid w:val="00271259"/>
    <w:rsid w:val="00271E58"/>
    <w:rsid w:val="00272461"/>
    <w:rsid w:val="0027384E"/>
    <w:rsid w:val="00274481"/>
    <w:rsid w:val="00274E79"/>
    <w:rsid w:val="002757D0"/>
    <w:rsid w:val="0027676A"/>
    <w:rsid w:val="00276B38"/>
    <w:rsid w:val="00277210"/>
    <w:rsid w:val="00277C47"/>
    <w:rsid w:val="002817EB"/>
    <w:rsid w:val="00281E8A"/>
    <w:rsid w:val="00282082"/>
    <w:rsid w:val="0028221A"/>
    <w:rsid w:val="00283AD3"/>
    <w:rsid w:val="00283C67"/>
    <w:rsid w:val="002846C6"/>
    <w:rsid w:val="00284BBC"/>
    <w:rsid w:val="00285C07"/>
    <w:rsid w:val="00286484"/>
    <w:rsid w:val="002867A2"/>
    <w:rsid w:val="00286F43"/>
    <w:rsid w:val="002907CD"/>
    <w:rsid w:val="002907E5"/>
    <w:rsid w:val="00291148"/>
    <w:rsid w:val="0029261B"/>
    <w:rsid w:val="002929D7"/>
    <w:rsid w:val="00292F11"/>
    <w:rsid w:val="00293349"/>
    <w:rsid w:val="002934D5"/>
    <w:rsid w:val="00293837"/>
    <w:rsid w:val="00295B5D"/>
    <w:rsid w:val="00297AEC"/>
    <w:rsid w:val="00297FBF"/>
    <w:rsid w:val="00297FFD"/>
    <w:rsid w:val="002A10D8"/>
    <w:rsid w:val="002A114E"/>
    <w:rsid w:val="002A135B"/>
    <w:rsid w:val="002A2EDA"/>
    <w:rsid w:val="002A2EFA"/>
    <w:rsid w:val="002A3D0D"/>
    <w:rsid w:val="002A3EDF"/>
    <w:rsid w:val="002A4748"/>
    <w:rsid w:val="002A4F8E"/>
    <w:rsid w:val="002A59E5"/>
    <w:rsid w:val="002A5C8A"/>
    <w:rsid w:val="002A5D78"/>
    <w:rsid w:val="002A6551"/>
    <w:rsid w:val="002A6B6D"/>
    <w:rsid w:val="002B0480"/>
    <w:rsid w:val="002B086C"/>
    <w:rsid w:val="002B2E94"/>
    <w:rsid w:val="002B3DCB"/>
    <w:rsid w:val="002B5ABF"/>
    <w:rsid w:val="002B64A0"/>
    <w:rsid w:val="002B6F33"/>
    <w:rsid w:val="002B74C0"/>
    <w:rsid w:val="002B75DD"/>
    <w:rsid w:val="002B7F96"/>
    <w:rsid w:val="002C1F7F"/>
    <w:rsid w:val="002C205A"/>
    <w:rsid w:val="002C2185"/>
    <w:rsid w:val="002C27AF"/>
    <w:rsid w:val="002C2BC4"/>
    <w:rsid w:val="002C32DA"/>
    <w:rsid w:val="002C35B1"/>
    <w:rsid w:val="002C3813"/>
    <w:rsid w:val="002C3995"/>
    <w:rsid w:val="002C40AD"/>
    <w:rsid w:val="002C41E3"/>
    <w:rsid w:val="002C636A"/>
    <w:rsid w:val="002C66FE"/>
    <w:rsid w:val="002C6C7D"/>
    <w:rsid w:val="002D13A0"/>
    <w:rsid w:val="002D168B"/>
    <w:rsid w:val="002D18A1"/>
    <w:rsid w:val="002D1A77"/>
    <w:rsid w:val="002D311C"/>
    <w:rsid w:val="002D31D6"/>
    <w:rsid w:val="002D3E1F"/>
    <w:rsid w:val="002D432F"/>
    <w:rsid w:val="002D4A19"/>
    <w:rsid w:val="002D5494"/>
    <w:rsid w:val="002D57D6"/>
    <w:rsid w:val="002D58BB"/>
    <w:rsid w:val="002D7352"/>
    <w:rsid w:val="002D73D8"/>
    <w:rsid w:val="002D75AE"/>
    <w:rsid w:val="002D76B2"/>
    <w:rsid w:val="002D7805"/>
    <w:rsid w:val="002D7931"/>
    <w:rsid w:val="002E0CD3"/>
    <w:rsid w:val="002E13EC"/>
    <w:rsid w:val="002E1E5F"/>
    <w:rsid w:val="002E25A7"/>
    <w:rsid w:val="002E2DF0"/>
    <w:rsid w:val="002E421F"/>
    <w:rsid w:val="002E4DF0"/>
    <w:rsid w:val="002E6BF2"/>
    <w:rsid w:val="002E6E16"/>
    <w:rsid w:val="002F010E"/>
    <w:rsid w:val="002F0567"/>
    <w:rsid w:val="002F0FF1"/>
    <w:rsid w:val="002F1870"/>
    <w:rsid w:val="002F1B9D"/>
    <w:rsid w:val="002F42AF"/>
    <w:rsid w:val="002F4E3A"/>
    <w:rsid w:val="002F587F"/>
    <w:rsid w:val="002F5A9C"/>
    <w:rsid w:val="002F631B"/>
    <w:rsid w:val="002F65B0"/>
    <w:rsid w:val="002F6603"/>
    <w:rsid w:val="002F67E0"/>
    <w:rsid w:val="002F68A1"/>
    <w:rsid w:val="002F6FC4"/>
    <w:rsid w:val="002F76A0"/>
    <w:rsid w:val="003002CA"/>
    <w:rsid w:val="003008BE"/>
    <w:rsid w:val="00301476"/>
    <w:rsid w:val="00301BA5"/>
    <w:rsid w:val="00302021"/>
    <w:rsid w:val="0030206F"/>
    <w:rsid w:val="003023C5"/>
    <w:rsid w:val="00302C5B"/>
    <w:rsid w:val="003044D1"/>
    <w:rsid w:val="00304789"/>
    <w:rsid w:val="00304AFC"/>
    <w:rsid w:val="00304DFB"/>
    <w:rsid w:val="003051E5"/>
    <w:rsid w:val="003054C1"/>
    <w:rsid w:val="00305BCA"/>
    <w:rsid w:val="00306F11"/>
    <w:rsid w:val="00307207"/>
    <w:rsid w:val="0030757A"/>
    <w:rsid w:val="0030757E"/>
    <w:rsid w:val="00310A01"/>
    <w:rsid w:val="0031123F"/>
    <w:rsid w:val="0031224F"/>
    <w:rsid w:val="00313021"/>
    <w:rsid w:val="00313CFA"/>
    <w:rsid w:val="003166F4"/>
    <w:rsid w:val="003172D0"/>
    <w:rsid w:val="0031740C"/>
    <w:rsid w:val="00317662"/>
    <w:rsid w:val="00317749"/>
    <w:rsid w:val="00320BF1"/>
    <w:rsid w:val="00321B2A"/>
    <w:rsid w:val="003228FE"/>
    <w:rsid w:val="00322E7D"/>
    <w:rsid w:val="00322FB8"/>
    <w:rsid w:val="003230D8"/>
    <w:rsid w:val="0032376E"/>
    <w:rsid w:val="00323A43"/>
    <w:rsid w:val="003247D3"/>
    <w:rsid w:val="003255C9"/>
    <w:rsid w:val="0032645B"/>
    <w:rsid w:val="003264A7"/>
    <w:rsid w:val="00326FB5"/>
    <w:rsid w:val="00327213"/>
    <w:rsid w:val="00327BC5"/>
    <w:rsid w:val="003326A2"/>
    <w:rsid w:val="00332F27"/>
    <w:rsid w:val="00333247"/>
    <w:rsid w:val="00333BB2"/>
    <w:rsid w:val="00333E40"/>
    <w:rsid w:val="003347D3"/>
    <w:rsid w:val="00334ADB"/>
    <w:rsid w:val="00335ADA"/>
    <w:rsid w:val="00335C7A"/>
    <w:rsid w:val="00336261"/>
    <w:rsid w:val="003371D5"/>
    <w:rsid w:val="003374F2"/>
    <w:rsid w:val="003375D0"/>
    <w:rsid w:val="003377A2"/>
    <w:rsid w:val="00337C0C"/>
    <w:rsid w:val="00340FCB"/>
    <w:rsid w:val="0034133D"/>
    <w:rsid w:val="003414BB"/>
    <w:rsid w:val="00342190"/>
    <w:rsid w:val="00342B99"/>
    <w:rsid w:val="00342BCD"/>
    <w:rsid w:val="00342E2F"/>
    <w:rsid w:val="00345242"/>
    <w:rsid w:val="00345FF8"/>
    <w:rsid w:val="0034716F"/>
    <w:rsid w:val="00347FF0"/>
    <w:rsid w:val="003502DC"/>
    <w:rsid w:val="0035040C"/>
    <w:rsid w:val="003513E5"/>
    <w:rsid w:val="00351952"/>
    <w:rsid w:val="00351C35"/>
    <w:rsid w:val="00351EB2"/>
    <w:rsid w:val="00351FE3"/>
    <w:rsid w:val="003525B5"/>
    <w:rsid w:val="00352D17"/>
    <w:rsid w:val="00353CBB"/>
    <w:rsid w:val="00353D55"/>
    <w:rsid w:val="00353F7F"/>
    <w:rsid w:val="00355CC9"/>
    <w:rsid w:val="00355E4D"/>
    <w:rsid w:val="003569E0"/>
    <w:rsid w:val="00356A8E"/>
    <w:rsid w:val="00356E63"/>
    <w:rsid w:val="003602B6"/>
    <w:rsid w:val="00360B5B"/>
    <w:rsid w:val="00361CB9"/>
    <w:rsid w:val="003624CD"/>
    <w:rsid w:val="003639BE"/>
    <w:rsid w:val="00364269"/>
    <w:rsid w:val="00364C7F"/>
    <w:rsid w:val="00364EB4"/>
    <w:rsid w:val="0036550A"/>
    <w:rsid w:val="00366F3A"/>
    <w:rsid w:val="00367854"/>
    <w:rsid w:val="003708F2"/>
    <w:rsid w:val="00370ED0"/>
    <w:rsid w:val="003722CA"/>
    <w:rsid w:val="003722CB"/>
    <w:rsid w:val="003734B2"/>
    <w:rsid w:val="00373753"/>
    <w:rsid w:val="00373A2D"/>
    <w:rsid w:val="003753D1"/>
    <w:rsid w:val="00375F3E"/>
    <w:rsid w:val="00377327"/>
    <w:rsid w:val="00377514"/>
    <w:rsid w:val="003778DA"/>
    <w:rsid w:val="003779AF"/>
    <w:rsid w:val="00377AFE"/>
    <w:rsid w:val="00377F48"/>
    <w:rsid w:val="00381115"/>
    <w:rsid w:val="00381B3C"/>
    <w:rsid w:val="003824E6"/>
    <w:rsid w:val="003831CD"/>
    <w:rsid w:val="00383419"/>
    <w:rsid w:val="003836BF"/>
    <w:rsid w:val="00384165"/>
    <w:rsid w:val="00384252"/>
    <w:rsid w:val="003843AE"/>
    <w:rsid w:val="00384F29"/>
    <w:rsid w:val="0038582E"/>
    <w:rsid w:val="0038641A"/>
    <w:rsid w:val="00386EEB"/>
    <w:rsid w:val="0038728E"/>
    <w:rsid w:val="00387A81"/>
    <w:rsid w:val="00390676"/>
    <w:rsid w:val="003908B4"/>
    <w:rsid w:val="003908C6"/>
    <w:rsid w:val="00390FEB"/>
    <w:rsid w:val="0039181D"/>
    <w:rsid w:val="0039350D"/>
    <w:rsid w:val="003936E2"/>
    <w:rsid w:val="00393C55"/>
    <w:rsid w:val="003945ED"/>
    <w:rsid w:val="00394B3E"/>
    <w:rsid w:val="00394F1D"/>
    <w:rsid w:val="00394F40"/>
    <w:rsid w:val="0039574B"/>
    <w:rsid w:val="003968CB"/>
    <w:rsid w:val="00396D22"/>
    <w:rsid w:val="00396F0B"/>
    <w:rsid w:val="00397223"/>
    <w:rsid w:val="00397C19"/>
    <w:rsid w:val="00397F64"/>
    <w:rsid w:val="003A07B7"/>
    <w:rsid w:val="003A07EC"/>
    <w:rsid w:val="003A124B"/>
    <w:rsid w:val="003A186A"/>
    <w:rsid w:val="003A1B53"/>
    <w:rsid w:val="003A1E43"/>
    <w:rsid w:val="003A3C76"/>
    <w:rsid w:val="003A3CF6"/>
    <w:rsid w:val="003A42ED"/>
    <w:rsid w:val="003A4979"/>
    <w:rsid w:val="003A5647"/>
    <w:rsid w:val="003A5BE5"/>
    <w:rsid w:val="003A6397"/>
    <w:rsid w:val="003A6542"/>
    <w:rsid w:val="003A6E6B"/>
    <w:rsid w:val="003A7D15"/>
    <w:rsid w:val="003B1450"/>
    <w:rsid w:val="003B15B0"/>
    <w:rsid w:val="003B2674"/>
    <w:rsid w:val="003B2964"/>
    <w:rsid w:val="003B2BF9"/>
    <w:rsid w:val="003B3550"/>
    <w:rsid w:val="003B378C"/>
    <w:rsid w:val="003B4F2E"/>
    <w:rsid w:val="003B59F0"/>
    <w:rsid w:val="003B5A85"/>
    <w:rsid w:val="003B66CA"/>
    <w:rsid w:val="003B74A4"/>
    <w:rsid w:val="003B7A01"/>
    <w:rsid w:val="003C121E"/>
    <w:rsid w:val="003C2938"/>
    <w:rsid w:val="003C2A72"/>
    <w:rsid w:val="003C3113"/>
    <w:rsid w:val="003C4097"/>
    <w:rsid w:val="003C44A7"/>
    <w:rsid w:val="003C4C14"/>
    <w:rsid w:val="003C571F"/>
    <w:rsid w:val="003C62B1"/>
    <w:rsid w:val="003C63CF"/>
    <w:rsid w:val="003C7020"/>
    <w:rsid w:val="003C77A0"/>
    <w:rsid w:val="003D07CC"/>
    <w:rsid w:val="003D2129"/>
    <w:rsid w:val="003D2413"/>
    <w:rsid w:val="003D2463"/>
    <w:rsid w:val="003D24F0"/>
    <w:rsid w:val="003D3921"/>
    <w:rsid w:val="003D3B33"/>
    <w:rsid w:val="003D5949"/>
    <w:rsid w:val="003D7885"/>
    <w:rsid w:val="003D7D4E"/>
    <w:rsid w:val="003E0319"/>
    <w:rsid w:val="003E0B24"/>
    <w:rsid w:val="003E1DE1"/>
    <w:rsid w:val="003E220A"/>
    <w:rsid w:val="003E237A"/>
    <w:rsid w:val="003E34B6"/>
    <w:rsid w:val="003E44EF"/>
    <w:rsid w:val="003E57E5"/>
    <w:rsid w:val="003E6CD0"/>
    <w:rsid w:val="003E6E8B"/>
    <w:rsid w:val="003E6FEC"/>
    <w:rsid w:val="003E7466"/>
    <w:rsid w:val="003F0CA9"/>
    <w:rsid w:val="003F2BFB"/>
    <w:rsid w:val="003F3788"/>
    <w:rsid w:val="003F4483"/>
    <w:rsid w:val="003F4940"/>
    <w:rsid w:val="003F4B7E"/>
    <w:rsid w:val="003F4E4F"/>
    <w:rsid w:val="003F506E"/>
    <w:rsid w:val="003F54A8"/>
    <w:rsid w:val="003F66BA"/>
    <w:rsid w:val="003F6AAD"/>
    <w:rsid w:val="003F6B36"/>
    <w:rsid w:val="003F6BCF"/>
    <w:rsid w:val="003F6D7F"/>
    <w:rsid w:val="003F6E2A"/>
    <w:rsid w:val="003F7310"/>
    <w:rsid w:val="003F7411"/>
    <w:rsid w:val="0040017A"/>
    <w:rsid w:val="004004A7"/>
    <w:rsid w:val="0040102D"/>
    <w:rsid w:val="004019B5"/>
    <w:rsid w:val="00402D27"/>
    <w:rsid w:val="0040343F"/>
    <w:rsid w:val="004040B4"/>
    <w:rsid w:val="00404803"/>
    <w:rsid w:val="004059E3"/>
    <w:rsid w:val="00405F26"/>
    <w:rsid w:val="00406C74"/>
    <w:rsid w:val="00407E35"/>
    <w:rsid w:val="00407F92"/>
    <w:rsid w:val="0041038B"/>
    <w:rsid w:val="00410F84"/>
    <w:rsid w:val="004113F5"/>
    <w:rsid w:val="004118B1"/>
    <w:rsid w:val="0041253C"/>
    <w:rsid w:val="004138F4"/>
    <w:rsid w:val="00413E1E"/>
    <w:rsid w:val="004143E9"/>
    <w:rsid w:val="004147CE"/>
    <w:rsid w:val="00414FB5"/>
    <w:rsid w:val="004158B0"/>
    <w:rsid w:val="004164A9"/>
    <w:rsid w:val="00416F5A"/>
    <w:rsid w:val="004175E8"/>
    <w:rsid w:val="00417632"/>
    <w:rsid w:val="0041779F"/>
    <w:rsid w:val="00417F81"/>
    <w:rsid w:val="00420CC0"/>
    <w:rsid w:val="00421B0C"/>
    <w:rsid w:val="00422A16"/>
    <w:rsid w:val="00422A89"/>
    <w:rsid w:val="004234F9"/>
    <w:rsid w:val="00423FD1"/>
    <w:rsid w:val="0042415C"/>
    <w:rsid w:val="00424871"/>
    <w:rsid w:val="00424EA3"/>
    <w:rsid w:val="00425832"/>
    <w:rsid w:val="00426C16"/>
    <w:rsid w:val="00426E42"/>
    <w:rsid w:val="0042756B"/>
    <w:rsid w:val="004275F0"/>
    <w:rsid w:val="0043131C"/>
    <w:rsid w:val="00431916"/>
    <w:rsid w:val="00431F8D"/>
    <w:rsid w:val="00432604"/>
    <w:rsid w:val="00432EBA"/>
    <w:rsid w:val="00434F13"/>
    <w:rsid w:val="00435014"/>
    <w:rsid w:val="0043587D"/>
    <w:rsid w:val="00435FF5"/>
    <w:rsid w:val="00436413"/>
    <w:rsid w:val="00436E55"/>
    <w:rsid w:val="00436E8F"/>
    <w:rsid w:val="0043754E"/>
    <w:rsid w:val="00437A52"/>
    <w:rsid w:val="00440528"/>
    <w:rsid w:val="00440934"/>
    <w:rsid w:val="0044118A"/>
    <w:rsid w:val="00441C60"/>
    <w:rsid w:val="00443036"/>
    <w:rsid w:val="00444BAA"/>
    <w:rsid w:val="00444C95"/>
    <w:rsid w:val="00444DF8"/>
    <w:rsid w:val="004465BC"/>
    <w:rsid w:val="004477BA"/>
    <w:rsid w:val="004501D2"/>
    <w:rsid w:val="00450A6F"/>
    <w:rsid w:val="00450D5A"/>
    <w:rsid w:val="00450FAE"/>
    <w:rsid w:val="0045175E"/>
    <w:rsid w:val="00452780"/>
    <w:rsid w:val="00452EEE"/>
    <w:rsid w:val="00453398"/>
    <w:rsid w:val="00453618"/>
    <w:rsid w:val="004539FC"/>
    <w:rsid w:val="0045448B"/>
    <w:rsid w:val="004546BB"/>
    <w:rsid w:val="00454890"/>
    <w:rsid w:val="0045645F"/>
    <w:rsid w:val="00457506"/>
    <w:rsid w:val="00457B4F"/>
    <w:rsid w:val="00457FC1"/>
    <w:rsid w:val="00462125"/>
    <w:rsid w:val="004628CE"/>
    <w:rsid w:val="004629C1"/>
    <w:rsid w:val="00462B51"/>
    <w:rsid w:val="00463953"/>
    <w:rsid w:val="00466292"/>
    <w:rsid w:val="004668F1"/>
    <w:rsid w:val="00466BCF"/>
    <w:rsid w:val="00467699"/>
    <w:rsid w:val="0046779C"/>
    <w:rsid w:val="00467D88"/>
    <w:rsid w:val="0047091A"/>
    <w:rsid w:val="00470EB9"/>
    <w:rsid w:val="0047119D"/>
    <w:rsid w:val="00471355"/>
    <w:rsid w:val="00472BEF"/>
    <w:rsid w:val="00473972"/>
    <w:rsid w:val="00473B97"/>
    <w:rsid w:val="00474349"/>
    <w:rsid w:val="00474700"/>
    <w:rsid w:val="00475339"/>
    <w:rsid w:val="00476012"/>
    <w:rsid w:val="00477953"/>
    <w:rsid w:val="00480272"/>
    <w:rsid w:val="004806E6"/>
    <w:rsid w:val="0048305A"/>
    <w:rsid w:val="00483658"/>
    <w:rsid w:val="00484439"/>
    <w:rsid w:val="00484B4D"/>
    <w:rsid w:val="0048523A"/>
    <w:rsid w:val="00485B77"/>
    <w:rsid w:val="00486A69"/>
    <w:rsid w:val="00486F01"/>
    <w:rsid w:val="004871B0"/>
    <w:rsid w:val="00487573"/>
    <w:rsid w:val="00487F99"/>
    <w:rsid w:val="004908A2"/>
    <w:rsid w:val="00491605"/>
    <w:rsid w:val="00491F1F"/>
    <w:rsid w:val="00491F97"/>
    <w:rsid w:val="00492AF8"/>
    <w:rsid w:val="00492CFE"/>
    <w:rsid w:val="00493246"/>
    <w:rsid w:val="0049435B"/>
    <w:rsid w:val="0049478E"/>
    <w:rsid w:val="00494D43"/>
    <w:rsid w:val="00495E07"/>
    <w:rsid w:val="00496384"/>
    <w:rsid w:val="00496FB5"/>
    <w:rsid w:val="00497F30"/>
    <w:rsid w:val="004A125F"/>
    <w:rsid w:val="004A187B"/>
    <w:rsid w:val="004A2A19"/>
    <w:rsid w:val="004A3255"/>
    <w:rsid w:val="004A494E"/>
    <w:rsid w:val="004A4DDB"/>
    <w:rsid w:val="004A5415"/>
    <w:rsid w:val="004A5BC2"/>
    <w:rsid w:val="004A5E12"/>
    <w:rsid w:val="004A6DD8"/>
    <w:rsid w:val="004A79D5"/>
    <w:rsid w:val="004B03AE"/>
    <w:rsid w:val="004B0DCD"/>
    <w:rsid w:val="004B2203"/>
    <w:rsid w:val="004B5018"/>
    <w:rsid w:val="004B5C0B"/>
    <w:rsid w:val="004B6B1D"/>
    <w:rsid w:val="004C1C80"/>
    <w:rsid w:val="004C2268"/>
    <w:rsid w:val="004C2D54"/>
    <w:rsid w:val="004C3DF3"/>
    <w:rsid w:val="004C413E"/>
    <w:rsid w:val="004C507D"/>
    <w:rsid w:val="004C686B"/>
    <w:rsid w:val="004C7284"/>
    <w:rsid w:val="004C76DB"/>
    <w:rsid w:val="004D0447"/>
    <w:rsid w:val="004D0DA1"/>
    <w:rsid w:val="004D1473"/>
    <w:rsid w:val="004D2078"/>
    <w:rsid w:val="004D2724"/>
    <w:rsid w:val="004D2832"/>
    <w:rsid w:val="004D326E"/>
    <w:rsid w:val="004D41DE"/>
    <w:rsid w:val="004D5189"/>
    <w:rsid w:val="004D5729"/>
    <w:rsid w:val="004D57B0"/>
    <w:rsid w:val="004D5A69"/>
    <w:rsid w:val="004D5E41"/>
    <w:rsid w:val="004D692F"/>
    <w:rsid w:val="004D718D"/>
    <w:rsid w:val="004D7680"/>
    <w:rsid w:val="004D77EA"/>
    <w:rsid w:val="004E05B9"/>
    <w:rsid w:val="004E1B91"/>
    <w:rsid w:val="004E2238"/>
    <w:rsid w:val="004E246C"/>
    <w:rsid w:val="004E2543"/>
    <w:rsid w:val="004E3316"/>
    <w:rsid w:val="004E4C93"/>
    <w:rsid w:val="004E5670"/>
    <w:rsid w:val="004E5D47"/>
    <w:rsid w:val="004E6C33"/>
    <w:rsid w:val="004E6C77"/>
    <w:rsid w:val="004E7455"/>
    <w:rsid w:val="004E7A56"/>
    <w:rsid w:val="004E7AB6"/>
    <w:rsid w:val="004E7ABC"/>
    <w:rsid w:val="004E7C1D"/>
    <w:rsid w:val="004E7CA2"/>
    <w:rsid w:val="004F0738"/>
    <w:rsid w:val="004F075A"/>
    <w:rsid w:val="004F127F"/>
    <w:rsid w:val="004F22FA"/>
    <w:rsid w:val="004F2338"/>
    <w:rsid w:val="004F2AAB"/>
    <w:rsid w:val="004F2C28"/>
    <w:rsid w:val="004F2DDE"/>
    <w:rsid w:val="004F35B1"/>
    <w:rsid w:val="004F3A45"/>
    <w:rsid w:val="004F4534"/>
    <w:rsid w:val="004F55B4"/>
    <w:rsid w:val="004F5B88"/>
    <w:rsid w:val="004F633B"/>
    <w:rsid w:val="004F6ABA"/>
    <w:rsid w:val="005001AF"/>
    <w:rsid w:val="0050083B"/>
    <w:rsid w:val="005011AA"/>
    <w:rsid w:val="00501228"/>
    <w:rsid w:val="00502207"/>
    <w:rsid w:val="005026B1"/>
    <w:rsid w:val="005035AC"/>
    <w:rsid w:val="00503892"/>
    <w:rsid w:val="00503D58"/>
    <w:rsid w:val="005042E7"/>
    <w:rsid w:val="00504489"/>
    <w:rsid w:val="005049F8"/>
    <w:rsid w:val="00507114"/>
    <w:rsid w:val="005075B3"/>
    <w:rsid w:val="00507609"/>
    <w:rsid w:val="00507833"/>
    <w:rsid w:val="00507976"/>
    <w:rsid w:val="0051030F"/>
    <w:rsid w:val="00510487"/>
    <w:rsid w:val="0051099E"/>
    <w:rsid w:val="0051149A"/>
    <w:rsid w:val="00511943"/>
    <w:rsid w:val="00511FA1"/>
    <w:rsid w:val="00512123"/>
    <w:rsid w:val="00513534"/>
    <w:rsid w:val="00513C33"/>
    <w:rsid w:val="00514470"/>
    <w:rsid w:val="0051454A"/>
    <w:rsid w:val="00515310"/>
    <w:rsid w:val="005177DC"/>
    <w:rsid w:val="00517B7B"/>
    <w:rsid w:val="005201F7"/>
    <w:rsid w:val="005201FA"/>
    <w:rsid w:val="00520697"/>
    <w:rsid w:val="0052072F"/>
    <w:rsid w:val="0052150D"/>
    <w:rsid w:val="00522641"/>
    <w:rsid w:val="00523072"/>
    <w:rsid w:val="00523640"/>
    <w:rsid w:val="00523A86"/>
    <w:rsid w:val="00523AD9"/>
    <w:rsid w:val="00523B9F"/>
    <w:rsid w:val="0052426C"/>
    <w:rsid w:val="00524EAB"/>
    <w:rsid w:val="005253B6"/>
    <w:rsid w:val="0052557B"/>
    <w:rsid w:val="00526C5B"/>
    <w:rsid w:val="005273ED"/>
    <w:rsid w:val="005276F5"/>
    <w:rsid w:val="00527732"/>
    <w:rsid w:val="00530142"/>
    <w:rsid w:val="005312EC"/>
    <w:rsid w:val="00531D02"/>
    <w:rsid w:val="00531F34"/>
    <w:rsid w:val="0053274D"/>
    <w:rsid w:val="00533257"/>
    <w:rsid w:val="0053345C"/>
    <w:rsid w:val="00535522"/>
    <w:rsid w:val="005356D8"/>
    <w:rsid w:val="005374CF"/>
    <w:rsid w:val="00540846"/>
    <w:rsid w:val="005411EE"/>
    <w:rsid w:val="005426E0"/>
    <w:rsid w:val="005427FB"/>
    <w:rsid w:val="00542FAE"/>
    <w:rsid w:val="00543D3D"/>
    <w:rsid w:val="005456CF"/>
    <w:rsid w:val="00545DCE"/>
    <w:rsid w:val="00547DB8"/>
    <w:rsid w:val="00550351"/>
    <w:rsid w:val="00550D4E"/>
    <w:rsid w:val="00550F43"/>
    <w:rsid w:val="00551029"/>
    <w:rsid w:val="0055195F"/>
    <w:rsid w:val="00551C82"/>
    <w:rsid w:val="0055221F"/>
    <w:rsid w:val="005522BF"/>
    <w:rsid w:val="005526B7"/>
    <w:rsid w:val="00552FA4"/>
    <w:rsid w:val="00553602"/>
    <w:rsid w:val="00554368"/>
    <w:rsid w:val="00554430"/>
    <w:rsid w:val="00554939"/>
    <w:rsid w:val="00556F57"/>
    <w:rsid w:val="00557B4E"/>
    <w:rsid w:val="0056056D"/>
    <w:rsid w:val="00562D8B"/>
    <w:rsid w:val="0056374A"/>
    <w:rsid w:val="00563E0F"/>
    <w:rsid w:val="00563F12"/>
    <w:rsid w:val="00564244"/>
    <w:rsid w:val="00564645"/>
    <w:rsid w:val="00564DA9"/>
    <w:rsid w:val="0056530F"/>
    <w:rsid w:val="00565356"/>
    <w:rsid w:val="005658C4"/>
    <w:rsid w:val="00566095"/>
    <w:rsid w:val="0056750D"/>
    <w:rsid w:val="0056754B"/>
    <w:rsid w:val="0056790A"/>
    <w:rsid w:val="005705D3"/>
    <w:rsid w:val="00571010"/>
    <w:rsid w:val="00571ECF"/>
    <w:rsid w:val="00571EDB"/>
    <w:rsid w:val="00571F62"/>
    <w:rsid w:val="00572306"/>
    <w:rsid w:val="00573029"/>
    <w:rsid w:val="00573ECF"/>
    <w:rsid w:val="0057425E"/>
    <w:rsid w:val="00575405"/>
    <w:rsid w:val="0057766A"/>
    <w:rsid w:val="00577AC6"/>
    <w:rsid w:val="0058056F"/>
    <w:rsid w:val="00580B79"/>
    <w:rsid w:val="00581283"/>
    <w:rsid w:val="00581EFA"/>
    <w:rsid w:val="00581F50"/>
    <w:rsid w:val="00581F98"/>
    <w:rsid w:val="00582047"/>
    <w:rsid w:val="0058214B"/>
    <w:rsid w:val="005830D3"/>
    <w:rsid w:val="005841BD"/>
    <w:rsid w:val="00584340"/>
    <w:rsid w:val="00584439"/>
    <w:rsid w:val="005849B9"/>
    <w:rsid w:val="00585BDE"/>
    <w:rsid w:val="005916C1"/>
    <w:rsid w:val="00591944"/>
    <w:rsid w:val="00591ECB"/>
    <w:rsid w:val="00592A8C"/>
    <w:rsid w:val="00592F79"/>
    <w:rsid w:val="005931D7"/>
    <w:rsid w:val="0059341A"/>
    <w:rsid w:val="005936B8"/>
    <w:rsid w:val="00593949"/>
    <w:rsid w:val="005939EF"/>
    <w:rsid w:val="005940CE"/>
    <w:rsid w:val="00594190"/>
    <w:rsid w:val="005944C3"/>
    <w:rsid w:val="0059554D"/>
    <w:rsid w:val="00595598"/>
    <w:rsid w:val="00595C8F"/>
    <w:rsid w:val="00596533"/>
    <w:rsid w:val="0059668B"/>
    <w:rsid w:val="0059773F"/>
    <w:rsid w:val="005A0233"/>
    <w:rsid w:val="005A0A1F"/>
    <w:rsid w:val="005A0CBF"/>
    <w:rsid w:val="005A2D15"/>
    <w:rsid w:val="005A4510"/>
    <w:rsid w:val="005A4ED2"/>
    <w:rsid w:val="005A5DFA"/>
    <w:rsid w:val="005A6368"/>
    <w:rsid w:val="005A66D8"/>
    <w:rsid w:val="005A69E2"/>
    <w:rsid w:val="005A6B7F"/>
    <w:rsid w:val="005A6C1C"/>
    <w:rsid w:val="005A724D"/>
    <w:rsid w:val="005A72D8"/>
    <w:rsid w:val="005A73DB"/>
    <w:rsid w:val="005A75C5"/>
    <w:rsid w:val="005A7D4F"/>
    <w:rsid w:val="005B0329"/>
    <w:rsid w:val="005B067E"/>
    <w:rsid w:val="005B097C"/>
    <w:rsid w:val="005B0EE5"/>
    <w:rsid w:val="005B1D14"/>
    <w:rsid w:val="005B293D"/>
    <w:rsid w:val="005B3684"/>
    <w:rsid w:val="005B3CC6"/>
    <w:rsid w:val="005B3D03"/>
    <w:rsid w:val="005B5567"/>
    <w:rsid w:val="005B668C"/>
    <w:rsid w:val="005B6B3E"/>
    <w:rsid w:val="005B7D69"/>
    <w:rsid w:val="005C11DB"/>
    <w:rsid w:val="005C18AB"/>
    <w:rsid w:val="005C20B1"/>
    <w:rsid w:val="005C21DD"/>
    <w:rsid w:val="005C2748"/>
    <w:rsid w:val="005C2F90"/>
    <w:rsid w:val="005C3013"/>
    <w:rsid w:val="005C3024"/>
    <w:rsid w:val="005C5A89"/>
    <w:rsid w:val="005C641D"/>
    <w:rsid w:val="005C78F8"/>
    <w:rsid w:val="005D0310"/>
    <w:rsid w:val="005D0770"/>
    <w:rsid w:val="005D07CD"/>
    <w:rsid w:val="005D11E6"/>
    <w:rsid w:val="005D151F"/>
    <w:rsid w:val="005D1C4B"/>
    <w:rsid w:val="005D3466"/>
    <w:rsid w:val="005D47D1"/>
    <w:rsid w:val="005D522D"/>
    <w:rsid w:val="005D535D"/>
    <w:rsid w:val="005D587D"/>
    <w:rsid w:val="005D6567"/>
    <w:rsid w:val="005D6B04"/>
    <w:rsid w:val="005D7982"/>
    <w:rsid w:val="005D7BAB"/>
    <w:rsid w:val="005E0A64"/>
    <w:rsid w:val="005E0DB9"/>
    <w:rsid w:val="005E1043"/>
    <w:rsid w:val="005E12C5"/>
    <w:rsid w:val="005E1B62"/>
    <w:rsid w:val="005E1E82"/>
    <w:rsid w:val="005E386F"/>
    <w:rsid w:val="005E394D"/>
    <w:rsid w:val="005E3DBB"/>
    <w:rsid w:val="005E4084"/>
    <w:rsid w:val="005E44E2"/>
    <w:rsid w:val="005E54B5"/>
    <w:rsid w:val="005E6AB4"/>
    <w:rsid w:val="005E6DA1"/>
    <w:rsid w:val="005F1890"/>
    <w:rsid w:val="005F205B"/>
    <w:rsid w:val="005F24D0"/>
    <w:rsid w:val="005F25F3"/>
    <w:rsid w:val="005F275C"/>
    <w:rsid w:val="005F2CD5"/>
    <w:rsid w:val="005F3D35"/>
    <w:rsid w:val="005F3D4F"/>
    <w:rsid w:val="005F44A4"/>
    <w:rsid w:val="005F4D15"/>
    <w:rsid w:val="005F52E1"/>
    <w:rsid w:val="005F5DCB"/>
    <w:rsid w:val="005F64AF"/>
    <w:rsid w:val="005F6720"/>
    <w:rsid w:val="005F75FA"/>
    <w:rsid w:val="005F7CDF"/>
    <w:rsid w:val="005F7EF5"/>
    <w:rsid w:val="0060008A"/>
    <w:rsid w:val="006027C2"/>
    <w:rsid w:val="0060328E"/>
    <w:rsid w:val="0060356C"/>
    <w:rsid w:val="006037D4"/>
    <w:rsid w:val="00603853"/>
    <w:rsid w:val="00603A26"/>
    <w:rsid w:val="006043EF"/>
    <w:rsid w:val="0060462A"/>
    <w:rsid w:val="00604A1A"/>
    <w:rsid w:val="00604AF8"/>
    <w:rsid w:val="0060552B"/>
    <w:rsid w:val="0060553D"/>
    <w:rsid w:val="0060560E"/>
    <w:rsid w:val="00606062"/>
    <w:rsid w:val="00607AB2"/>
    <w:rsid w:val="00607CF9"/>
    <w:rsid w:val="00610663"/>
    <w:rsid w:val="0061072C"/>
    <w:rsid w:val="006107FD"/>
    <w:rsid w:val="00610C99"/>
    <w:rsid w:val="0061170F"/>
    <w:rsid w:val="00613026"/>
    <w:rsid w:val="006134D3"/>
    <w:rsid w:val="0061481A"/>
    <w:rsid w:val="006153D1"/>
    <w:rsid w:val="006153FB"/>
    <w:rsid w:val="006157E5"/>
    <w:rsid w:val="006159FD"/>
    <w:rsid w:val="00615C66"/>
    <w:rsid w:val="00616E65"/>
    <w:rsid w:val="00616FE7"/>
    <w:rsid w:val="006171A5"/>
    <w:rsid w:val="0061779A"/>
    <w:rsid w:val="00617EE9"/>
    <w:rsid w:val="00617FC0"/>
    <w:rsid w:val="00620C66"/>
    <w:rsid w:val="00620E3F"/>
    <w:rsid w:val="00622193"/>
    <w:rsid w:val="006237B3"/>
    <w:rsid w:val="0062380B"/>
    <w:rsid w:val="00624938"/>
    <w:rsid w:val="00624DB0"/>
    <w:rsid w:val="0062575F"/>
    <w:rsid w:val="00625834"/>
    <w:rsid w:val="00626C18"/>
    <w:rsid w:val="00626C1C"/>
    <w:rsid w:val="00626CF2"/>
    <w:rsid w:val="006274C9"/>
    <w:rsid w:val="006277FA"/>
    <w:rsid w:val="00630336"/>
    <w:rsid w:val="006307C6"/>
    <w:rsid w:val="00630926"/>
    <w:rsid w:val="00630D3A"/>
    <w:rsid w:val="006316BC"/>
    <w:rsid w:val="00631BFB"/>
    <w:rsid w:val="00631E7C"/>
    <w:rsid w:val="00632514"/>
    <w:rsid w:val="006341ED"/>
    <w:rsid w:val="006343E9"/>
    <w:rsid w:val="00634415"/>
    <w:rsid w:val="00635070"/>
    <w:rsid w:val="006352FE"/>
    <w:rsid w:val="00635EB8"/>
    <w:rsid w:val="00636078"/>
    <w:rsid w:val="0063763C"/>
    <w:rsid w:val="00637D5D"/>
    <w:rsid w:val="00640BF3"/>
    <w:rsid w:val="006417A8"/>
    <w:rsid w:val="006419E8"/>
    <w:rsid w:val="00641A6A"/>
    <w:rsid w:val="00641A84"/>
    <w:rsid w:val="00642380"/>
    <w:rsid w:val="00642CE3"/>
    <w:rsid w:val="006437C8"/>
    <w:rsid w:val="00644131"/>
    <w:rsid w:val="00645F8C"/>
    <w:rsid w:val="00646ED0"/>
    <w:rsid w:val="00647183"/>
    <w:rsid w:val="006505AB"/>
    <w:rsid w:val="00650C9B"/>
    <w:rsid w:val="00650CDB"/>
    <w:rsid w:val="00650DD7"/>
    <w:rsid w:val="006511C3"/>
    <w:rsid w:val="00651AFC"/>
    <w:rsid w:val="00652CEA"/>
    <w:rsid w:val="00653536"/>
    <w:rsid w:val="00653821"/>
    <w:rsid w:val="006539C9"/>
    <w:rsid w:val="00653C14"/>
    <w:rsid w:val="00653FE8"/>
    <w:rsid w:val="00654664"/>
    <w:rsid w:val="006556F5"/>
    <w:rsid w:val="00656D58"/>
    <w:rsid w:val="006608DF"/>
    <w:rsid w:val="00660BD0"/>
    <w:rsid w:val="00662A50"/>
    <w:rsid w:val="00662E30"/>
    <w:rsid w:val="00664214"/>
    <w:rsid w:val="00665879"/>
    <w:rsid w:val="00665E64"/>
    <w:rsid w:val="006665B8"/>
    <w:rsid w:val="0066679F"/>
    <w:rsid w:val="00666FB2"/>
    <w:rsid w:val="00667D36"/>
    <w:rsid w:val="0067036B"/>
    <w:rsid w:val="00670AF4"/>
    <w:rsid w:val="00670D53"/>
    <w:rsid w:val="00670E96"/>
    <w:rsid w:val="006716EE"/>
    <w:rsid w:val="00671968"/>
    <w:rsid w:val="006724B8"/>
    <w:rsid w:val="00672977"/>
    <w:rsid w:val="00672A25"/>
    <w:rsid w:val="00672A2A"/>
    <w:rsid w:val="00672A9C"/>
    <w:rsid w:val="006733DF"/>
    <w:rsid w:val="006734D2"/>
    <w:rsid w:val="006736CA"/>
    <w:rsid w:val="00673845"/>
    <w:rsid w:val="00673EA7"/>
    <w:rsid w:val="00673F20"/>
    <w:rsid w:val="0067418C"/>
    <w:rsid w:val="006747A7"/>
    <w:rsid w:val="00675626"/>
    <w:rsid w:val="00676440"/>
    <w:rsid w:val="0067705F"/>
    <w:rsid w:val="006800E6"/>
    <w:rsid w:val="006830DF"/>
    <w:rsid w:val="00683BFD"/>
    <w:rsid w:val="006841E4"/>
    <w:rsid w:val="006843CB"/>
    <w:rsid w:val="00685955"/>
    <w:rsid w:val="0068607A"/>
    <w:rsid w:val="00686811"/>
    <w:rsid w:val="0069299E"/>
    <w:rsid w:val="00692DBA"/>
    <w:rsid w:val="006937C9"/>
    <w:rsid w:val="0069388E"/>
    <w:rsid w:val="00693CE7"/>
    <w:rsid w:val="006943A7"/>
    <w:rsid w:val="00694ABB"/>
    <w:rsid w:val="00695EE7"/>
    <w:rsid w:val="00696AE9"/>
    <w:rsid w:val="006979F6"/>
    <w:rsid w:val="00697AF5"/>
    <w:rsid w:val="00697C75"/>
    <w:rsid w:val="006A06ED"/>
    <w:rsid w:val="006A0C65"/>
    <w:rsid w:val="006A1768"/>
    <w:rsid w:val="006A2268"/>
    <w:rsid w:val="006A23C0"/>
    <w:rsid w:val="006A2890"/>
    <w:rsid w:val="006A2ED2"/>
    <w:rsid w:val="006A3175"/>
    <w:rsid w:val="006A4214"/>
    <w:rsid w:val="006A447E"/>
    <w:rsid w:val="006A473F"/>
    <w:rsid w:val="006A5355"/>
    <w:rsid w:val="006A5959"/>
    <w:rsid w:val="006A6041"/>
    <w:rsid w:val="006A619F"/>
    <w:rsid w:val="006A6B52"/>
    <w:rsid w:val="006A7000"/>
    <w:rsid w:val="006A74DA"/>
    <w:rsid w:val="006B01C8"/>
    <w:rsid w:val="006B04B2"/>
    <w:rsid w:val="006B0F7C"/>
    <w:rsid w:val="006B2C84"/>
    <w:rsid w:val="006B2E11"/>
    <w:rsid w:val="006B3073"/>
    <w:rsid w:val="006B33E7"/>
    <w:rsid w:val="006B52AA"/>
    <w:rsid w:val="006B536E"/>
    <w:rsid w:val="006B577E"/>
    <w:rsid w:val="006B739B"/>
    <w:rsid w:val="006B760F"/>
    <w:rsid w:val="006B7BA6"/>
    <w:rsid w:val="006B7C95"/>
    <w:rsid w:val="006C029F"/>
    <w:rsid w:val="006C0E6B"/>
    <w:rsid w:val="006C17CF"/>
    <w:rsid w:val="006C19E4"/>
    <w:rsid w:val="006C2A86"/>
    <w:rsid w:val="006C3F22"/>
    <w:rsid w:val="006C4163"/>
    <w:rsid w:val="006C4694"/>
    <w:rsid w:val="006C5E34"/>
    <w:rsid w:val="006C5E8F"/>
    <w:rsid w:val="006C7308"/>
    <w:rsid w:val="006C7AE1"/>
    <w:rsid w:val="006C7BB8"/>
    <w:rsid w:val="006C7E83"/>
    <w:rsid w:val="006D0EFF"/>
    <w:rsid w:val="006D13D3"/>
    <w:rsid w:val="006D15EE"/>
    <w:rsid w:val="006D1FB8"/>
    <w:rsid w:val="006D20F3"/>
    <w:rsid w:val="006D22AC"/>
    <w:rsid w:val="006D245E"/>
    <w:rsid w:val="006D369D"/>
    <w:rsid w:val="006D381E"/>
    <w:rsid w:val="006D415E"/>
    <w:rsid w:val="006D47E2"/>
    <w:rsid w:val="006D48C2"/>
    <w:rsid w:val="006D4B77"/>
    <w:rsid w:val="006D5251"/>
    <w:rsid w:val="006D54F7"/>
    <w:rsid w:val="006D5A26"/>
    <w:rsid w:val="006D5C78"/>
    <w:rsid w:val="006D65B5"/>
    <w:rsid w:val="006D69D7"/>
    <w:rsid w:val="006D6D26"/>
    <w:rsid w:val="006D71CF"/>
    <w:rsid w:val="006D76BC"/>
    <w:rsid w:val="006D7EC7"/>
    <w:rsid w:val="006E00AC"/>
    <w:rsid w:val="006E068C"/>
    <w:rsid w:val="006E06C6"/>
    <w:rsid w:val="006E09C6"/>
    <w:rsid w:val="006E2A41"/>
    <w:rsid w:val="006E2ADD"/>
    <w:rsid w:val="006E2DD5"/>
    <w:rsid w:val="006E3410"/>
    <w:rsid w:val="006E363D"/>
    <w:rsid w:val="006E37C7"/>
    <w:rsid w:val="006E3D8E"/>
    <w:rsid w:val="006E3EB1"/>
    <w:rsid w:val="006E3EF9"/>
    <w:rsid w:val="006E47BB"/>
    <w:rsid w:val="006E4D34"/>
    <w:rsid w:val="006E4F78"/>
    <w:rsid w:val="006E5774"/>
    <w:rsid w:val="006E68BA"/>
    <w:rsid w:val="006E6E89"/>
    <w:rsid w:val="006E7778"/>
    <w:rsid w:val="006F0005"/>
    <w:rsid w:val="006F03E8"/>
    <w:rsid w:val="006F1055"/>
    <w:rsid w:val="006F1C7B"/>
    <w:rsid w:val="006F2E87"/>
    <w:rsid w:val="006F2FDE"/>
    <w:rsid w:val="006F34BE"/>
    <w:rsid w:val="006F35B7"/>
    <w:rsid w:val="006F38A7"/>
    <w:rsid w:val="006F52F8"/>
    <w:rsid w:val="006F5665"/>
    <w:rsid w:val="006F6FDC"/>
    <w:rsid w:val="006F7227"/>
    <w:rsid w:val="006F7E1E"/>
    <w:rsid w:val="0070044B"/>
    <w:rsid w:val="00700936"/>
    <w:rsid w:val="007009D5"/>
    <w:rsid w:val="00702325"/>
    <w:rsid w:val="007030B4"/>
    <w:rsid w:val="00703227"/>
    <w:rsid w:val="00703977"/>
    <w:rsid w:val="00704181"/>
    <w:rsid w:val="00705427"/>
    <w:rsid w:val="007056FA"/>
    <w:rsid w:val="00706358"/>
    <w:rsid w:val="00710664"/>
    <w:rsid w:val="00711040"/>
    <w:rsid w:val="00712378"/>
    <w:rsid w:val="00713091"/>
    <w:rsid w:val="00713468"/>
    <w:rsid w:val="00713D0C"/>
    <w:rsid w:val="00714CC8"/>
    <w:rsid w:val="00714D16"/>
    <w:rsid w:val="007151C5"/>
    <w:rsid w:val="007153E8"/>
    <w:rsid w:val="007176FF"/>
    <w:rsid w:val="00717820"/>
    <w:rsid w:val="00717DDD"/>
    <w:rsid w:val="007209AC"/>
    <w:rsid w:val="00720BBA"/>
    <w:rsid w:val="00721494"/>
    <w:rsid w:val="00721B4C"/>
    <w:rsid w:val="00721C83"/>
    <w:rsid w:val="007221D7"/>
    <w:rsid w:val="007226AB"/>
    <w:rsid w:val="00722B5B"/>
    <w:rsid w:val="00723A79"/>
    <w:rsid w:val="007251B4"/>
    <w:rsid w:val="0072555A"/>
    <w:rsid w:val="00725FE1"/>
    <w:rsid w:val="00727DA7"/>
    <w:rsid w:val="00727DED"/>
    <w:rsid w:val="007300C4"/>
    <w:rsid w:val="007317ED"/>
    <w:rsid w:val="00731A91"/>
    <w:rsid w:val="0073284F"/>
    <w:rsid w:val="0073383A"/>
    <w:rsid w:val="00734728"/>
    <w:rsid w:val="007353E3"/>
    <w:rsid w:val="007355A6"/>
    <w:rsid w:val="00735B15"/>
    <w:rsid w:val="00735C82"/>
    <w:rsid w:val="00735E6A"/>
    <w:rsid w:val="007360AB"/>
    <w:rsid w:val="00737E6B"/>
    <w:rsid w:val="00740578"/>
    <w:rsid w:val="00740683"/>
    <w:rsid w:val="00742130"/>
    <w:rsid w:val="007421FB"/>
    <w:rsid w:val="007440A0"/>
    <w:rsid w:val="00744FCB"/>
    <w:rsid w:val="00745034"/>
    <w:rsid w:val="00745A3A"/>
    <w:rsid w:val="00745AC1"/>
    <w:rsid w:val="00745B8F"/>
    <w:rsid w:val="0074638D"/>
    <w:rsid w:val="0074645D"/>
    <w:rsid w:val="00746E9F"/>
    <w:rsid w:val="00747253"/>
    <w:rsid w:val="0074796B"/>
    <w:rsid w:val="00750024"/>
    <w:rsid w:val="0075039D"/>
    <w:rsid w:val="00750C4A"/>
    <w:rsid w:val="007521FD"/>
    <w:rsid w:val="00752996"/>
    <w:rsid w:val="0075339B"/>
    <w:rsid w:val="00754315"/>
    <w:rsid w:val="007544F0"/>
    <w:rsid w:val="00754AF2"/>
    <w:rsid w:val="0075524F"/>
    <w:rsid w:val="00756401"/>
    <w:rsid w:val="00756B7D"/>
    <w:rsid w:val="007578CA"/>
    <w:rsid w:val="00760131"/>
    <w:rsid w:val="00760AB2"/>
    <w:rsid w:val="007615DA"/>
    <w:rsid w:val="007617F2"/>
    <w:rsid w:val="00761C38"/>
    <w:rsid w:val="00761DE5"/>
    <w:rsid w:val="007624ED"/>
    <w:rsid w:val="00763939"/>
    <w:rsid w:val="00764AC2"/>
    <w:rsid w:val="00764F24"/>
    <w:rsid w:val="0076552B"/>
    <w:rsid w:val="00766256"/>
    <w:rsid w:val="00770213"/>
    <w:rsid w:val="007705AF"/>
    <w:rsid w:val="007709BD"/>
    <w:rsid w:val="00771B5A"/>
    <w:rsid w:val="00771D10"/>
    <w:rsid w:val="00772654"/>
    <w:rsid w:val="00772721"/>
    <w:rsid w:val="007727FF"/>
    <w:rsid w:val="00772F37"/>
    <w:rsid w:val="00772FC4"/>
    <w:rsid w:val="00773A3F"/>
    <w:rsid w:val="00773BAE"/>
    <w:rsid w:val="00774C73"/>
    <w:rsid w:val="00775929"/>
    <w:rsid w:val="0077616B"/>
    <w:rsid w:val="007761A1"/>
    <w:rsid w:val="007762E8"/>
    <w:rsid w:val="00776691"/>
    <w:rsid w:val="007767EB"/>
    <w:rsid w:val="00780CFB"/>
    <w:rsid w:val="00781266"/>
    <w:rsid w:val="00781B9A"/>
    <w:rsid w:val="007823E7"/>
    <w:rsid w:val="00782486"/>
    <w:rsid w:val="007824A1"/>
    <w:rsid w:val="0078251E"/>
    <w:rsid w:val="00783253"/>
    <w:rsid w:val="00783392"/>
    <w:rsid w:val="007844F8"/>
    <w:rsid w:val="00784914"/>
    <w:rsid w:val="00786388"/>
    <w:rsid w:val="007878FA"/>
    <w:rsid w:val="00790360"/>
    <w:rsid w:val="00793A22"/>
    <w:rsid w:val="007946EC"/>
    <w:rsid w:val="00794B82"/>
    <w:rsid w:val="00795152"/>
    <w:rsid w:val="0079565A"/>
    <w:rsid w:val="00796032"/>
    <w:rsid w:val="007968EE"/>
    <w:rsid w:val="00796A07"/>
    <w:rsid w:val="00796AFC"/>
    <w:rsid w:val="00796B72"/>
    <w:rsid w:val="00797174"/>
    <w:rsid w:val="00797838"/>
    <w:rsid w:val="007A03D7"/>
    <w:rsid w:val="007A1A77"/>
    <w:rsid w:val="007A2097"/>
    <w:rsid w:val="007A2385"/>
    <w:rsid w:val="007A3B68"/>
    <w:rsid w:val="007A4032"/>
    <w:rsid w:val="007A4335"/>
    <w:rsid w:val="007A4651"/>
    <w:rsid w:val="007A6266"/>
    <w:rsid w:val="007A6E3A"/>
    <w:rsid w:val="007A720D"/>
    <w:rsid w:val="007A7A56"/>
    <w:rsid w:val="007B13D7"/>
    <w:rsid w:val="007B295C"/>
    <w:rsid w:val="007B2B89"/>
    <w:rsid w:val="007B3BC7"/>
    <w:rsid w:val="007B43D6"/>
    <w:rsid w:val="007B4AA0"/>
    <w:rsid w:val="007B75C6"/>
    <w:rsid w:val="007B766E"/>
    <w:rsid w:val="007B7700"/>
    <w:rsid w:val="007B79DF"/>
    <w:rsid w:val="007C048A"/>
    <w:rsid w:val="007C0D90"/>
    <w:rsid w:val="007C177F"/>
    <w:rsid w:val="007C19FD"/>
    <w:rsid w:val="007C21AF"/>
    <w:rsid w:val="007C36F0"/>
    <w:rsid w:val="007C44D3"/>
    <w:rsid w:val="007C46F4"/>
    <w:rsid w:val="007C4CC2"/>
    <w:rsid w:val="007C5463"/>
    <w:rsid w:val="007C67FF"/>
    <w:rsid w:val="007C6E47"/>
    <w:rsid w:val="007D012C"/>
    <w:rsid w:val="007D0213"/>
    <w:rsid w:val="007D0592"/>
    <w:rsid w:val="007D12E0"/>
    <w:rsid w:val="007D1320"/>
    <w:rsid w:val="007D16BD"/>
    <w:rsid w:val="007D2017"/>
    <w:rsid w:val="007D2456"/>
    <w:rsid w:val="007D2AC8"/>
    <w:rsid w:val="007D3FEB"/>
    <w:rsid w:val="007D4437"/>
    <w:rsid w:val="007D4C0D"/>
    <w:rsid w:val="007D4E4F"/>
    <w:rsid w:val="007D53FE"/>
    <w:rsid w:val="007D5FC4"/>
    <w:rsid w:val="007D6A98"/>
    <w:rsid w:val="007D6CAD"/>
    <w:rsid w:val="007E02B4"/>
    <w:rsid w:val="007E097D"/>
    <w:rsid w:val="007E0C28"/>
    <w:rsid w:val="007E0CB7"/>
    <w:rsid w:val="007E20A8"/>
    <w:rsid w:val="007E2E75"/>
    <w:rsid w:val="007E42FB"/>
    <w:rsid w:val="007E4BE1"/>
    <w:rsid w:val="007E588E"/>
    <w:rsid w:val="007E68D8"/>
    <w:rsid w:val="007E71FF"/>
    <w:rsid w:val="007E7953"/>
    <w:rsid w:val="007E7BF2"/>
    <w:rsid w:val="007F0344"/>
    <w:rsid w:val="007F0885"/>
    <w:rsid w:val="007F0CE4"/>
    <w:rsid w:val="007F1738"/>
    <w:rsid w:val="007F290C"/>
    <w:rsid w:val="007F2ABE"/>
    <w:rsid w:val="007F2C2A"/>
    <w:rsid w:val="007F2ED5"/>
    <w:rsid w:val="007F32A4"/>
    <w:rsid w:val="007F4046"/>
    <w:rsid w:val="007F418B"/>
    <w:rsid w:val="007F42B3"/>
    <w:rsid w:val="007F44E1"/>
    <w:rsid w:val="007F4B94"/>
    <w:rsid w:val="007F4D2F"/>
    <w:rsid w:val="007F4F94"/>
    <w:rsid w:val="007F4FED"/>
    <w:rsid w:val="007F5BDE"/>
    <w:rsid w:val="007F5F11"/>
    <w:rsid w:val="008000A0"/>
    <w:rsid w:val="0080032A"/>
    <w:rsid w:val="00802257"/>
    <w:rsid w:val="0080234B"/>
    <w:rsid w:val="00802CB7"/>
    <w:rsid w:val="008031A5"/>
    <w:rsid w:val="0080390E"/>
    <w:rsid w:val="00803B85"/>
    <w:rsid w:val="00803B96"/>
    <w:rsid w:val="00803C1A"/>
    <w:rsid w:val="008047EB"/>
    <w:rsid w:val="00804847"/>
    <w:rsid w:val="00804A6E"/>
    <w:rsid w:val="00804B1D"/>
    <w:rsid w:val="00804D7B"/>
    <w:rsid w:val="008052D0"/>
    <w:rsid w:val="008053E1"/>
    <w:rsid w:val="00805D5D"/>
    <w:rsid w:val="0080721B"/>
    <w:rsid w:val="00807254"/>
    <w:rsid w:val="00807A33"/>
    <w:rsid w:val="00807DD6"/>
    <w:rsid w:val="008104D8"/>
    <w:rsid w:val="00810A25"/>
    <w:rsid w:val="00810C39"/>
    <w:rsid w:val="00811765"/>
    <w:rsid w:val="008119A5"/>
    <w:rsid w:val="00811DBB"/>
    <w:rsid w:val="00811FE7"/>
    <w:rsid w:val="00812043"/>
    <w:rsid w:val="008128F7"/>
    <w:rsid w:val="00812D24"/>
    <w:rsid w:val="0081355F"/>
    <w:rsid w:val="00813565"/>
    <w:rsid w:val="00813B5A"/>
    <w:rsid w:val="00813CD4"/>
    <w:rsid w:val="008159DA"/>
    <w:rsid w:val="008161C3"/>
    <w:rsid w:val="008165A9"/>
    <w:rsid w:val="00816AF9"/>
    <w:rsid w:val="00816B14"/>
    <w:rsid w:val="00816ECD"/>
    <w:rsid w:val="00817303"/>
    <w:rsid w:val="00820198"/>
    <w:rsid w:val="00820AA8"/>
    <w:rsid w:val="00820E74"/>
    <w:rsid w:val="008210BC"/>
    <w:rsid w:val="0082155C"/>
    <w:rsid w:val="0082254C"/>
    <w:rsid w:val="00822606"/>
    <w:rsid w:val="0082336E"/>
    <w:rsid w:val="00825264"/>
    <w:rsid w:val="008259C8"/>
    <w:rsid w:val="00825F8E"/>
    <w:rsid w:val="00826F6E"/>
    <w:rsid w:val="008278D3"/>
    <w:rsid w:val="00831E34"/>
    <w:rsid w:val="00831F86"/>
    <w:rsid w:val="00832539"/>
    <w:rsid w:val="0083254D"/>
    <w:rsid w:val="00834A33"/>
    <w:rsid w:val="0083513D"/>
    <w:rsid w:val="008353D0"/>
    <w:rsid w:val="00836970"/>
    <w:rsid w:val="00837778"/>
    <w:rsid w:val="0083798E"/>
    <w:rsid w:val="00837BCA"/>
    <w:rsid w:val="0084003D"/>
    <w:rsid w:val="00840615"/>
    <w:rsid w:val="0084099C"/>
    <w:rsid w:val="00840D62"/>
    <w:rsid w:val="00840FDF"/>
    <w:rsid w:val="0084194C"/>
    <w:rsid w:val="00841A9B"/>
    <w:rsid w:val="00841E14"/>
    <w:rsid w:val="00842673"/>
    <w:rsid w:val="008426A0"/>
    <w:rsid w:val="008428BE"/>
    <w:rsid w:val="00842A6A"/>
    <w:rsid w:val="00843D23"/>
    <w:rsid w:val="008440EC"/>
    <w:rsid w:val="00844425"/>
    <w:rsid w:val="00844510"/>
    <w:rsid w:val="0084459C"/>
    <w:rsid w:val="00845CB4"/>
    <w:rsid w:val="00845DC8"/>
    <w:rsid w:val="00846584"/>
    <w:rsid w:val="0084697B"/>
    <w:rsid w:val="0084742A"/>
    <w:rsid w:val="0084766E"/>
    <w:rsid w:val="00847C35"/>
    <w:rsid w:val="00850167"/>
    <w:rsid w:val="00850C0E"/>
    <w:rsid w:val="00850DC1"/>
    <w:rsid w:val="00851176"/>
    <w:rsid w:val="0085158D"/>
    <w:rsid w:val="008525E4"/>
    <w:rsid w:val="00852646"/>
    <w:rsid w:val="00852D47"/>
    <w:rsid w:val="0085451B"/>
    <w:rsid w:val="008553C6"/>
    <w:rsid w:val="00855649"/>
    <w:rsid w:val="008558D2"/>
    <w:rsid w:val="00856479"/>
    <w:rsid w:val="0085654F"/>
    <w:rsid w:val="008573F8"/>
    <w:rsid w:val="00857731"/>
    <w:rsid w:val="00857F06"/>
    <w:rsid w:val="00862422"/>
    <w:rsid w:val="008629BE"/>
    <w:rsid w:val="00862F1C"/>
    <w:rsid w:val="0086408D"/>
    <w:rsid w:val="008643F4"/>
    <w:rsid w:val="00864CE1"/>
    <w:rsid w:val="00864D7D"/>
    <w:rsid w:val="00865EB8"/>
    <w:rsid w:val="00866CE3"/>
    <w:rsid w:val="00866EF1"/>
    <w:rsid w:val="00867F86"/>
    <w:rsid w:val="00870C3D"/>
    <w:rsid w:val="00871068"/>
    <w:rsid w:val="0087119F"/>
    <w:rsid w:val="00871A4C"/>
    <w:rsid w:val="00872427"/>
    <w:rsid w:val="008730BF"/>
    <w:rsid w:val="008754B0"/>
    <w:rsid w:val="00875CBB"/>
    <w:rsid w:val="00876050"/>
    <w:rsid w:val="008800FA"/>
    <w:rsid w:val="008802AA"/>
    <w:rsid w:val="0088143B"/>
    <w:rsid w:val="00881824"/>
    <w:rsid w:val="008818D6"/>
    <w:rsid w:val="00881C7E"/>
    <w:rsid w:val="00881F29"/>
    <w:rsid w:val="008821AE"/>
    <w:rsid w:val="00882457"/>
    <w:rsid w:val="0088270C"/>
    <w:rsid w:val="0088282E"/>
    <w:rsid w:val="0088295A"/>
    <w:rsid w:val="008830A0"/>
    <w:rsid w:val="00883EE4"/>
    <w:rsid w:val="00884149"/>
    <w:rsid w:val="0088432C"/>
    <w:rsid w:val="008848BA"/>
    <w:rsid w:val="00884CE5"/>
    <w:rsid w:val="008850A0"/>
    <w:rsid w:val="00885279"/>
    <w:rsid w:val="00886710"/>
    <w:rsid w:val="008872B5"/>
    <w:rsid w:val="00887570"/>
    <w:rsid w:val="008875E0"/>
    <w:rsid w:val="008900C7"/>
    <w:rsid w:val="00890400"/>
    <w:rsid w:val="00890791"/>
    <w:rsid w:val="00891700"/>
    <w:rsid w:val="008918C6"/>
    <w:rsid w:val="00891A23"/>
    <w:rsid w:val="00892735"/>
    <w:rsid w:val="00892DF2"/>
    <w:rsid w:val="0089386A"/>
    <w:rsid w:val="008939EC"/>
    <w:rsid w:val="008941BD"/>
    <w:rsid w:val="0089433A"/>
    <w:rsid w:val="008945C9"/>
    <w:rsid w:val="008946F2"/>
    <w:rsid w:val="0089552A"/>
    <w:rsid w:val="00895646"/>
    <w:rsid w:val="008957D3"/>
    <w:rsid w:val="00896089"/>
    <w:rsid w:val="00896680"/>
    <w:rsid w:val="00896978"/>
    <w:rsid w:val="008969E5"/>
    <w:rsid w:val="00897D45"/>
    <w:rsid w:val="008A030A"/>
    <w:rsid w:val="008A0E87"/>
    <w:rsid w:val="008A0F75"/>
    <w:rsid w:val="008A124C"/>
    <w:rsid w:val="008A1623"/>
    <w:rsid w:val="008A1959"/>
    <w:rsid w:val="008A265E"/>
    <w:rsid w:val="008A2A93"/>
    <w:rsid w:val="008A51F5"/>
    <w:rsid w:val="008A5ED5"/>
    <w:rsid w:val="008A64A4"/>
    <w:rsid w:val="008A6703"/>
    <w:rsid w:val="008A7193"/>
    <w:rsid w:val="008A7B26"/>
    <w:rsid w:val="008B014B"/>
    <w:rsid w:val="008B2ABA"/>
    <w:rsid w:val="008B2EC7"/>
    <w:rsid w:val="008B32FF"/>
    <w:rsid w:val="008B3E09"/>
    <w:rsid w:val="008B4C4F"/>
    <w:rsid w:val="008B5430"/>
    <w:rsid w:val="008B60BC"/>
    <w:rsid w:val="008B629C"/>
    <w:rsid w:val="008B63BA"/>
    <w:rsid w:val="008B69B7"/>
    <w:rsid w:val="008C03B5"/>
    <w:rsid w:val="008C069B"/>
    <w:rsid w:val="008C0DEA"/>
    <w:rsid w:val="008C1B92"/>
    <w:rsid w:val="008C2319"/>
    <w:rsid w:val="008C2FD7"/>
    <w:rsid w:val="008C3954"/>
    <w:rsid w:val="008C3E67"/>
    <w:rsid w:val="008C5773"/>
    <w:rsid w:val="008C5FB3"/>
    <w:rsid w:val="008C689A"/>
    <w:rsid w:val="008C777C"/>
    <w:rsid w:val="008D0482"/>
    <w:rsid w:val="008D09A2"/>
    <w:rsid w:val="008D0C68"/>
    <w:rsid w:val="008D1473"/>
    <w:rsid w:val="008D1551"/>
    <w:rsid w:val="008D169D"/>
    <w:rsid w:val="008D2C85"/>
    <w:rsid w:val="008D3086"/>
    <w:rsid w:val="008D3C0C"/>
    <w:rsid w:val="008D50D8"/>
    <w:rsid w:val="008D553A"/>
    <w:rsid w:val="008D55D8"/>
    <w:rsid w:val="008D5BA8"/>
    <w:rsid w:val="008D6CDC"/>
    <w:rsid w:val="008D6ED7"/>
    <w:rsid w:val="008E05D2"/>
    <w:rsid w:val="008E0A55"/>
    <w:rsid w:val="008E2229"/>
    <w:rsid w:val="008E2332"/>
    <w:rsid w:val="008E24CD"/>
    <w:rsid w:val="008E2818"/>
    <w:rsid w:val="008E307C"/>
    <w:rsid w:val="008E33A3"/>
    <w:rsid w:val="008E37C0"/>
    <w:rsid w:val="008E4F43"/>
    <w:rsid w:val="008E5219"/>
    <w:rsid w:val="008E772C"/>
    <w:rsid w:val="008E780B"/>
    <w:rsid w:val="008E788E"/>
    <w:rsid w:val="008E7D04"/>
    <w:rsid w:val="008F00FA"/>
    <w:rsid w:val="008F0214"/>
    <w:rsid w:val="008F1348"/>
    <w:rsid w:val="008F21A3"/>
    <w:rsid w:val="008F265D"/>
    <w:rsid w:val="008F2C83"/>
    <w:rsid w:val="008F3A98"/>
    <w:rsid w:val="008F42AB"/>
    <w:rsid w:val="008F4A8F"/>
    <w:rsid w:val="008F5036"/>
    <w:rsid w:val="008F5182"/>
    <w:rsid w:val="008F5E1A"/>
    <w:rsid w:val="008F5E6F"/>
    <w:rsid w:val="008F6B09"/>
    <w:rsid w:val="008F6B71"/>
    <w:rsid w:val="008F6F60"/>
    <w:rsid w:val="008F7B56"/>
    <w:rsid w:val="00900693"/>
    <w:rsid w:val="00901510"/>
    <w:rsid w:val="0090247A"/>
    <w:rsid w:val="0090251D"/>
    <w:rsid w:val="009028CC"/>
    <w:rsid w:val="00902AEE"/>
    <w:rsid w:val="009031D2"/>
    <w:rsid w:val="009038A1"/>
    <w:rsid w:val="00903F10"/>
    <w:rsid w:val="00904029"/>
    <w:rsid w:val="00905016"/>
    <w:rsid w:val="009052F9"/>
    <w:rsid w:val="009059B5"/>
    <w:rsid w:val="009064D9"/>
    <w:rsid w:val="0090679D"/>
    <w:rsid w:val="00906BE8"/>
    <w:rsid w:val="00911406"/>
    <w:rsid w:val="00911984"/>
    <w:rsid w:val="009123F2"/>
    <w:rsid w:val="00913A35"/>
    <w:rsid w:val="00913D57"/>
    <w:rsid w:val="009160C5"/>
    <w:rsid w:val="009161E1"/>
    <w:rsid w:val="0091772F"/>
    <w:rsid w:val="00917F1E"/>
    <w:rsid w:val="00920178"/>
    <w:rsid w:val="00921631"/>
    <w:rsid w:val="009218B1"/>
    <w:rsid w:val="00921FEC"/>
    <w:rsid w:val="00922087"/>
    <w:rsid w:val="00922705"/>
    <w:rsid w:val="009240F2"/>
    <w:rsid w:val="0092479E"/>
    <w:rsid w:val="00926F6C"/>
    <w:rsid w:val="00926FB8"/>
    <w:rsid w:val="00927917"/>
    <w:rsid w:val="00927BE3"/>
    <w:rsid w:val="00927CB4"/>
    <w:rsid w:val="00927D9F"/>
    <w:rsid w:val="00930485"/>
    <w:rsid w:val="009305F3"/>
    <w:rsid w:val="009321CC"/>
    <w:rsid w:val="009326D0"/>
    <w:rsid w:val="00932D11"/>
    <w:rsid w:val="00933145"/>
    <w:rsid w:val="00933E1C"/>
    <w:rsid w:val="009341B4"/>
    <w:rsid w:val="00934319"/>
    <w:rsid w:val="00935272"/>
    <w:rsid w:val="0093535E"/>
    <w:rsid w:val="00936026"/>
    <w:rsid w:val="009362C5"/>
    <w:rsid w:val="009367D7"/>
    <w:rsid w:val="00937B88"/>
    <w:rsid w:val="00937C72"/>
    <w:rsid w:val="009401DD"/>
    <w:rsid w:val="00940DCA"/>
    <w:rsid w:val="009423EE"/>
    <w:rsid w:val="00943B69"/>
    <w:rsid w:val="00945AEB"/>
    <w:rsid w:val="0094643D"/>
    <w:rsid w:val="00946FEC"/>
    <w:rsid w:val="00947BCF"/>
    <w:rsid w:val="00947E36"/>
    <w:rsid w:val="00950C3D"/>
    <w:rsid w:val="009524A5"/>
    <w:rsid w:val="009534BC"/>
    <w:rsid w:val="00953B4A"/>
    <w:rsid w:val="0095413F"/>
    <w:rsid w:val="0095504D"/>
    <w:rsid w:val="00955620"/>
    <w:rsid w:val="0095569B"/>
    <w:rsid w:val="00956122"/>
    <w:rsid w:val="00956C10"/>
    <w:rsid w:val="00957EA9"/>
    <w:rsid w:val="009620CC"/>
    <w:rsid w:val="00963831"/>
    <w:rsid w:val="00965528"/>
    <w:rsid w:val="00965F87"/>
    <w:rsid w:val="00966076"/>
    <w:rsid w:val="00966237"/>
    <w:rsid w:val="0096683E"/>
    <w:rsid w:val="00966D03"/>
    <w:rsid w:val="00966E05"/>
    <w:rsid w:val="00967A19"/>
    <w:rsid w:val="0097063F"/>
    <w:rsid w:val="0097068E"/>
    <w:rsid w:val="0097076A"/>
    <w:rsid w:val="00970A8B"/>
    <w:rsid w:val="009711C8"/>
    <w:rsid w:val="00971AEA"/>
    <w:rsid w:val="00971C9E"/>
    <w:rsid w:val="00971E63"/>
    <w:rsid w:val="0097243E"/>
    <w:rsid w:val="00972563"/>
    <w:rsid w:val="00973067"/>
    <w:rsid w:val="0097330A"/>
    <w:rsid w:val="00973359"/>
    <w:rsid w:val="0097341C"/>
    <w:rsid w:val="00973DE8"/>
    <w:rsid w:val="009742BF"/>
    <w:rsid w:val="0097481D"/>
    <w:rsid w:val="0097588C"/>
    <w:rsid w:val="00976136"/>
    <w:rsid w:val="00976E9B"/>
    <w:rsid w:val="0097793E"/>
    <w:rsid w:val="00980993"/>
    <w:rsid w:val="0098214F"/>
    <w:rsid w:val="0098262B"/>
    <w:rsid w:val="00982A95"/>
    <w:rsid w:val="009837B2"/>
    <w:rsid w:val="00984561"/>
    <w:rsid w:val="00984F5F"/>
    <w:rsid w:val="00986FC2"/>
    <w:rsid w:val="00987472"/>
    <w:rsid w:val="00987970"/>
    <w:rsid w:val="009906EA"/>
    <w:rsid w:val="009907B2"/>
    <w:rsid w:val="00990B3E"/>
    <w:rsid w:val="009916D9"/>
    <w:rsid w:val="009919DC"/>
    <w:rsid w:val="00991E28"/>
    <w:rsid w:val="00991FEF"/>
    <w:rsid w:val="009932CC"/>
    <w:rsid w:val="00994BB4"/>
    <w:rsid w:val="00994FE0"/>
    <w:rsid w:val="00996C55"/>
    <w:rsid w:val="00997021"/>
    <w:rsid w:val="0099719C"/>
    <w:rsid w:val="0099728A"/>
    <w:rsid w:val="00997ABD"/>
    <w:rsid w:val="00997D3B"/>
    <w:rsid w:val="00997D6C"/>
    <w:rsid w:val="009A0E96"/>
    <w:rsid w:val="009A1919"/>
    <w:rsid w:val="009A2FC4"/>
    <w:rsid w:val="009A30C0"/>
    <w:rsid w:val="009A3811"/>
    <w:rsid w:val="009A3FB5"/>
    <w:rsid w:val="009A4C25"/>
    <w:rsid w:val="009A523D"/>
    <w:rsid w:val="009A57BB"/>
    <w:rsid w:val="009A6D1C"/>
    <w:rsid w:val="009A724B"/>
    <w:rsid w:val="009B02F9"/>
    <w:rsid w:val="009B078C"/>
    <w:rsid w:val="009B0C5C"/>
    <w:rsid w:val="009B0E35"/>
    <w:rsid w:val="009B141D"/>
    <w:rsid w:val="009B1AA6"/>
    <w:rsid w:val="009B29E8"/>
    <w:rsid w:val="009B33AD"/>
    <w:rsid w:val="009B49E6"/>
    <w:rsid w:val="009B4C4B"/>
    <w:rsid w:val="009B4EDB"/>
    <w:rsid w:val="009B4F2A"/>
    <w:rsid w:val="009B55DB"/>
    <w:rsid w:val="009B58A2"/>
    <w:rsid w:val="009B5D17"/>
    <w:rsid w:val="009B616C"/>
    <w:rsid w:val="009B6934"/>
    <w:rsid w:val="009B70CC"/>
    <w:rsid w:val="009B7110"/>
    <w:rsid w:val="009B7130"/>
    <w:rsid w:val="009B72F4"/>
    <w:rsid w:val="009C0539"/>
    <w:rsid w:val="009C0ACB"/>
    <w:rsid w:val="009C1120"/>
    <w:rsid w:val="009C1357"/>
    <w:rsid w:val="009C217B"/>
    <w:rsid w:val="009C25A1"/>
    <w:rsid w:val="009C27B2"/>
    <w:rsid w:val="009C34CB"/>
    <w:rsid w:val="009C36B8"/>
    <w:rsid w:val="009C3F16"/>
    <w:rsid w:val="009C4B18"/>
    <w:rsid w:val="009C5028"/>
    <w:rsid w:val="009C504A"/>
    <w:rsid w:val="009C5169"/>
    <w:rsid w:val="009C73FB"/>
    <w:rsid w:val="009C792F"/>
    <w:rsid w:val="009D0B20"/>
    <w:rsid w:val="009D19AB"/>
    <w:rsid w:val="009D1B33"/>
    <w:rsid w:val="009D31D2"/>
    <w:rsid w:val="009D324C"/>
    <w:rsid w:val="009D3A7B"/>
    <w:rsid w:val="009D3DA7"/>
    <w:rsid w:val="009D4D9E"/>
    <w:rsid w:val="009D5610"/>
    <w:rsid w:val="009D601F"/>
    <w:rsid w:val="009D6166"/>
    <w:rsid w:val="009D777E"/>
    <w:rsid w:val="009D78B4"/>
    <w:rsid w:val="009D7A02"/>
    <w:rsid w:val="009D7C50"/>
    <w:rsid w:val="009E05D4"/>
    <w:rsid w:val="009E08B5"/>
    <w:rsid w:val="009E0980"/>
    <w:rsid w:val="009E0AAD"/>
    <w:rsid w:val="009E0BE2"/>
    <w:rsid w:val="009E133B"/>
    <w:rsid w:val="009E1415"/>
    <w:rsid w:val="009E39EC"/>
    <w:rsid w:val="009E3D11"/>
    <w:rsid w:val="009E3D27"/>
    <w:rsid w:val="009E4538"/>
    <w:rsid w:val="009E4BDE"/>
    <w:rsid w:val="009E6288"/>
    <w:rsid w:val="009E6E6E"/>
    <w:rsid w:val="009E7151"/>
    <w:rsid w:val="009E785F"/>
    <w:rsid w:val="009F0EE1"/>
    <w:rsid w:val="009F17E3"/>
    <w:rsid w:val="009F2A66"/>
    <w:rsid w:val="009F4583"/>
    <w:rsid w:val="009F6BD0"/>
    <w:rsid w:val="009F73D4"/>
    <w:rsid w:val="009F7DE3"/>
    <w:rsid w:val="009F7E1B"/>
    <w:rsid w:val="009F7ECD"/>
    <w:rsid w:val="00A00561"/>
    <w:rsid w:val="00A00BF2"/>
    <w:rsid w:val="00A00C57"/>
    <w:rsid w:val="00A013D5"/>
    <w:rsid w:val="00A01883"/>
    <w:rsid w:val="00A01B5F"/>
    <w:rsid w:val="00A01DBC"/>
    <w:rsid w:val="00A02A16"/>
    <w:rsid w:val="00A04895"/>
    <w:rsid w:val="00A048E4"/>
    <w:rsid w:val="00A05590"/>
    <w:rsid w:val="00A06091"/>
    <w:rsid w:val="00A06F6B"/>
    <w:rsid w:val="00A072F6"/>
    <w:rsid w:val="00A07B0D"/>
    <w:rsid w:val="00A07C4E"/>
    <w:rsid w:val="00A07FD9"/>
    <w:rsid w:val="00A10567"/>
    <w:rsid w:val="00A10A58"/>
    <w:rsid w:val="00A11273"/>
    <w:rsid w:val="00A119F5"/>
    <w:rsid w:val="00A11BE1"/>
    <w:rsid w:val="00A12377"/>
    <w:rsid w:val="00A127DE"/>
    <w:rsid w:val="00A12DEA"/>
    <w:rsid w:val="00A131A4"/>
    <w:rsid w:val="00A143CF"/>
    <w:rsid w:val="00A14668"/>
    <w:rsid w:val="00A15042"/>
    <w:rsid w:val="00A153D5"/>
    <w:rsid w:val="00A155BA"/>
    <w:rsid w:val="00A163D9"/>
    <w:rsid w:val="00A2057B"/>
    <w:rsid w:val="00A20680"/>
    <w:rsid w:val="00A224D9"/>
    <w:rsid w:val="00A22657"/>
    <w:rsid w:val="00A22669"/>
    <w:rsid w:val="00A22734"/>
    <w:rsid w:val="00A229BF"/>
    <w:rsid w:val="00A232EA"/>
    <w:rsid w:val="00A23492"/>
    <w:rsid w:val="00A23BCF"/>
    <w:rsid w:val="00A23DA2"/>
    <w:rsid w:val="00A24041"/>
    <w:rsid w:val="00A2494C"/>
    <w:rsid w:val="00A25AD3"/>
    <w:rsid w:val="00A25C35"/>
    <w:rsid w:val="00A26C69"/>
    <w:rsid w:val="00A27249"/>
    <w:rsid w:val="00A277BA"/>
    <w:rsid w:val="00A27B53"/>
    <w:rsid w:val="00A27D26"/>
    <w:rsid w:val="00A3025B"/>
    <w:rsid w:val="00A302B4"/>
    <w:rsid w:val="00A31653"/>
    <w:rsid w:val="00A31C2B"/>
    <w:rsid w:val="00A3217D"/>
    <w:rsid w:val="00A33339"/>
    <w:rsid w:val="00A333D0"/>
    <w:rsid w:val="00A34107"/>
    <w:rsid w:val="00A34180"/>
    <w:rsid w:val="00A3476B"/>
    <w:rsid w:val="00A347A1"/>
    <w:rsid w:val="00A34975"/>
    <w:rsid w:val="00A35269"/>
    <w:rsid w:val="00A35766"/>
    <w:rsid w:val="00A35A27"/>
    <w:rsid w:val="00A36858"/>
    <w:rsid w:val="00A36CE0"/>
    <w:rsid w:val="00A36E5D"/>
    <w:rsid w:val="00A372AB"/>
    <w:rsid w:val="00A376CA"/>
    <w:rsid w:val="00A40761"/>
    <w:rsid w:val="00A41351"/>
    <w:rsid w:val="00A42FFB"/>
    <w:rsid w:val="00A43380"/>
    <w:rsid w:val="00A44672"/>
    <w:rsid w:val="00A44842"/>
    <w:rsid w:val="00A44D47"/>
    <w:rsid w:val="00A46628"/>
    <w:rsid w:val="00A46839"/>
    <w:rsid w:val="00A46DCB"/>
    <w:rsid w:val="00A472FB"/>
    <w:rsid w:val="00A47891"/>
    <w:rsid w:val="00A51849"/>
    <w:rsid w:val="00A51E73"/>
    <w:rsid w:val="00A5212D"/>
    <w:rsid w:val="00A52673"/>
    <w:rsid w:val="00A52A20"/>
    <w:rsid w:val="00A5325B"/>
    <w:rsid w:val="00A5344B"/>
    <w:rsid w:val="00A53793"/>
    <w:rsid w:val="00A538EF"/>
    <w:rsid w:val="00A53D3D"/>
    <w:rsid w:val="00A53E70"/>
    <w:rsid w:val="00A54F20"/>
    <w:rsid w:val="00A55278"/>
    <w:rsid w:val="00A55397"/>
    <w:rsid w:val="00A554B1"/>
    <w:rsid w:val="00A55883"/>
    <w:rsid w:val="00A55CB1"/>
    <w:rsid w:val="00A5612F"/>
    <w:rsid w:val="00A56F59"/>
    <w:rsid w:val="00A57BF6"/>
    <w:rsid w:val="00A57E25"/>
    <w:rsid w:val="00A60166"/>
    <w:rsid w:val="00A6037F"/>
    <w:rsid w:val="00A607A2"/>
    <w:rsid w:val="00A62541"/>
    <w:rsid w:val="00A627FC"/>
    <w:rsid w:val="00A63151"/>
    <w:rsid w:val="00A64234"/>
    <w:rsid w:val="00A646A8"/>
    <w:rsid w:val="00A6484E"/>
    <w:rsid w:val="00A64C10"/>
    <w:rsid w:val="00A64C7A"/>
    <w:rsid w:val="00A64DEF"/>
    <w:rsid w:val="00A66E4F"/>
    <w:rsid w:val="00A716B0"/>
    <w:rsid w:val="00A72500"/>
    <w:rsid w:val="00A7344B"/>
    <w:rsid w:val="00A73702"/>
    <w:rsid w:val="00A73FD6"/>
    <w:rsid w:val="00A74743"/>
    <w:rsid w:val="00A76ECF"/>
    <w:rsid w:val="00A770B4"/>
    <w:rsid w:val="00A77927"/>
    <w:rsid w:val="00A8045B"/>
    <w:rsid w:val="00A815B9"/>
    <w:rsid w:val="00A81AF1"/>
    <w:rsid w:val="00A8229A"/>
    <w:rsid w:val="00A82749"/>
    <w:rsid w:val="00A82828"/>
    <w:rsid w:val="00A82C23"/>
    <w:rsid w:val="00A82C9B"/>
    <w:rsid w:val="00A844CD"/>
    <w:rsid w:val="00A8473D"/>
    <w:rsid w:val="00A84E81"/>
    <w:rsid w:val="00A850B5"/>
    <w:rsid w:val="00A856BD"/>
    <w:rsid w:val="00A857F8"/>
    <w:rsid w:val="00A86259"/>
    <w:rsid w:val="00A867F8"/>
    <w:rsid w:val="00A86E62"/>
    <w:rsid w:val="00A876F5"/>
    <w:rsid w:val="00A877F9"/>
    <w:rsid w:val="00A90BDF"/>
    <w:rsid w:val="00A91FD4"/>
    <w:rsid w:val="00A933B8"/>
    <w:rsid w:val="00A940E6"/>
    <w:rsid w:val="00A946AD"/>
    <w:rsid w:val="00A94C1C"/>
    <w:rsid w:val="00A95422"/>
    <w:rsid w:val="00A9575A"/>
    <w:rsid w:val="00A96B58"/>
    <w:rsid w:val="00A96EB9"/>
    <w:rsid w:val="00AA27B8"/>
    <w:rsid w:val="00AA2CC5"/>
    <w:rsid w:val="00AA3E8A"/>
    <w:rsid w:val="00AA41C4"/>
    <w:rsid w:val="00AA4355"/>
    <w:rsid w:val="00AA5015"/>
    <w:rsid w:val="00AA7FA8"/>
    <w:rsid w:val="00AB1594"/>
    <w:rsid w:val="00AB254D"/>
    <w:rsid w:val="00AB2CFA"/>
    <w:rsid w:val="00AB46E2"/>
    <w:rsid w:val="00AB5F17"/>
    <w:rsid w:val="00AB76D1"/>
    <w:rsid w:val="00AC0FC6"/>
    <w:rsid w:val="00AC1369"/>
    <w:rsid w:val="00AC1CFA"/>
    <w:rsid w:val="00AC270A"/>
    <w:rsid w:val="00AC3BF7"/>
    <w:rsid w:val="00AC3D76"/>
    <w:rsid w:val="00AC401D"/>
    <w:rsid w:val="00AC520C"/>
    <w:rsid w:val="00AC5839"/>
    <w:rsid w:val="00AC60F1"/>
    <w:rsid w:val="00AC636F"/>
    <w:rsid w:val="00AC75CB"/>
    <w:rsid w:val="00AD01D7"/>
    <w:rsid w:val="00AD0B94"/>
    <w:rsid w:val="00AD1362"/>
    <w:rsid w:val="00AD3D22"/>
    <w:rsid w:val="00AD4961"/>
    <w:rsid w:val="00AD52B2"/>
    <w:rsid w:val="00AD5D0F"/>
    <w:rsid w:val="00AD5FC9"/>
    <w:rsid w:val="00AD6166"/>
    <w:rsid w:val="00AD70E2"/>
    <w:rsid w:val="00AE01BD"/>
    <w:rsid w:val="00AE0535"/>
    <w:rsid w:val="00AE06CC"/>
    <w:rsid w:val="00AE0FFF"/>
    <w:rsid w:val="00AE1EA7"/>
    <w:rsid w:val="00AE1EE9"/>
    <w:rsid w:val="00AE328B"/>
    <w:rsid w:val="00AE3290"/>
    <w:rsid w:val="00AE3658"/>
    <w:rsid w:val="00AE3F74"/>
    <w:rsid w:val="00AE3FAD"/>
    <w:rsid w:val="00AE4591"/>
    <w:rsid w:val="00AE4F73"/>
    <w:rsid w:val="00AE50F2"/>
    <w:rsid w:val="00AE5848"/>
    <w:rsid w:val="00AE76D7"/>
    <w:rsid w:val="00AE781A"/>
    <w:rsid w:val="00AE7C70"/>
    <w:rsid w:val="00AF0895"/>
    <w:rsid w:val="00AF090F"/>
    <w:rsid w:val="00AF1A81"/>
    <w:rsid w:val="00AF2F3E"/>
    <w:rsid w:val="00AF3124"/>
    <w:rsid w:val="00AF3BAF"/>
    <w:rsid w:val="00AF4216"/>
    <w:rsid w:val="00AF4326"/>
    <w:rsid w:val="00AF4D22"/>
    <w:rsid w:val="00AF5913"/>
    <w:rsid w:val="00AF6D38"/>
    <w:rsid w:val="00AF7573"/>
    <w:rsid w:val="00AF7703"/>
    <w:rsid w:val="00AF7CA7"/>
    <w:rsid w:val="00AF7DD9"/>
    <w:rsid w:val="00B0061F"/>
    <w:rsid w:val="00B0210C"/>
    <w:rsid w:val="00B0282D"/>
    <w:rsid w:val="00B02AFC"/>
    <w:rsid w:val="00B03031"/>
    <w:rsid w:val="00B03F85"/>
    <w:rsid w:val="00B047A9"/>
    <w:rsid w:val="00B04DA3"/>
    <w:rsid w:val="00B0502A"/>
    <w:rsid w:val="00B05188"/>
    <w:rsid w:val="00B05345"/>
    <w:rsid w:val="00B05FF0"/>
    <w:rsid w:val="00B067DF"/>
    <w:rsid w:val="00B068E4"/>
    <w:rsid w:val="00B06EFE"/>
    <w:rsid w:val="00B06F66"/>
    <w:rsid w:val="00B101D9"/>
    <w:rsid w:val="00B10509"/>
    <w:rsid w:val="00B11163"/>
    <w:rsid w:val="00B11BA9"/>
    <w:rsid w:val="00B11BFB"/>
    <w:rsid w:val="00B12EF1"/>
    <w:rsid w:val="00B13551"/>
    <w:rsid w:val="00B1414A"/>
    <w:rsid w:val="00B14BD7"/>
    <w:rsid w:val="00B1549E"/>
    <w:rsid w:val="00B15C20"/>
    <w:rsid w:val="00B1649C"/>
    <w:rsid w:val="00B173A2"/>
    <w:rsid w:val="00B17E35"/>
    <w:rsid w:val="00B20835"/>
    <w:rsid w:val="00B20D6F"/>
    <w:rsid w:val="00B212B0"/>
    <w:rsid w:val="00B218BA"/>
    <w:rsid w:val="00B21D9E"/>
    <w:rsid w:val="00B2235C"/>
    <w:rsid w:val="00B22470"/>
    <w:rsid w:val="00B22E9C"/>
    <w:rsid w:val="00B23A6F"/>
    <w:rsid w:val="00B23FA0"/>
    <w:rsid w:val="00B23FD9"/>
    <w:rsid w:val="00B24B15"/>
    <w:rsid w:val="00B24C72"/>
    <w:rsid w:val="00B2506D"/>
    <w:rsid w:val="00B25144"/>
    <w:rsid w:val="00B2557C"/>
    <w:rsid w:val="00B256ED"/>
    <w:rsid w:val="00B25962"/>
    <w:rsid w:val="00B25CD0"/>
    <w:rsid w:val="00B25F91"/>
    <w:rsid w:val="00B261C9"/>
    <w:rsid w:val="00B26489"/>
    <w:rsid w:val="00B26D36"/>
    <w:rsid w:val="00B27036"/>
    <w:rsid w:val="00B27D03"/>
    <w:rsid w:val="00B30109"/>
    <w:rsid w:val="00B30C7E"/>
    <w:rsid w:val="00B31C15"/>
    <w:rsid w:val="00B3217E"/>
    <w:rsid w:val="00B32978"/>
    <w:rsid w:val="00B329D1"/>
    <w:rsid w:val="00B338B0"/>
    <w:rsid w:val="00B34180"/>
    <w:rsid w:val="00B352FB"/>
    <w:rsid w:val="00B3610E"/>
    <w:rsid w:val="00B36304"/>
    <w:rsid w:val="00B3630A"/>
    <w:rsid w:val="00B36B44"/>
    <w:rsid w:val="00B36BCC"/>
    <w:rsid w:val="00B36C6F"/>
    <w:rsid w:val="00B36EA4"/>
    <w:rsid w:val="00B36F9A"/>
    <w:rsid w:val="00B370B6"/>
    <w:rsid w:val="00B374DD"/>
    <w:rsid w:val="00B376BC"/>
    <w:rsid w:val="00B37888"/>
    <w:rsid w:val="00B40B85"/>
    <w:rsid w:val="00B42458"/>
    <w:rsid w:val="00B42607"/>
    <w:rsid w:val="00B426C5"/>
    <w:rsid w:val="00B42E05"/>
    <w:rsid w:val="00B4364F"/>
    <w:rsid w:val="00B43CF9"/>
    <w:rsid w:val="00B446F6"/>
    <w:rsid w:val="00B44FAE"/>
    <w:rsid w:val="00B4504A"/>
    <w:rsid w:val="00B46980"/>
    <w:rsid w:val="00B472EB"/>
    <w:rsid w:val="00B47474"/>
    <w:rsid w:val="00B47A6B"/>
    <w:rsid w:val="00B47C7A"/>
    <w:rsid w:val="00B50C55"/>
    <w:rsid w:val="00B50C81"/>
    <w:rsid w:val="00B510DC"/>
    <w:rsid w:val="00B515E7"/>
    <w:rsid w:val="00B52DEB"/>
    <w:rsid w:val="00B5333F"/>
    <w:rsid w:val="00B545F0"/>
    <w:rsid w:val="00B54770"/>
    <w:rsid w:val="00B54979"/>
    <w:rsid w:val="00B551B5"/>
    <w:rsid w:val="00B56083"/>
    <w:rsid w:val="00B57ADC"/>
    <w:rsid w:val="00B57CC0"/>
    <w:rsid w:val="00B60220"/>
    <w:rsid w:val="00B604DA"/>
    <w:rsid w:val="00B60774"/>
    <w:rsid w:val="00B61EB5"/>
    <w:rsid w:val="00B620D1"/>
    <w:rsid w:val="00B621C0"/>
    <w:rsid w:val="00B637B8"/>
    <w:rsid w:val="00B63B2E"/>
    <w:rsid w:val="00B65664"/>
    <w:rsid w:val="00B661D5"/>
    <w:rsid w:val="00B671EC"/>
    <w:rsid w:val="00B673A1"/>
    <w:rsid w:val="00B6788B"/>
    <w:rsid w:val="00B67BC0"/>
    <w:rsid w:val="00B67EF9"/>
    <w:rsid w:val="00B70AF7"/>
    <w:rsid w:val="00B70D52"/>
    <w:rsid w:val="00B720AC"/>
    <w:rsid w:val="00B7256D"/>
    <w:rsid w:val="00B725FE"/>
    <w:rsid w:val="00B7292E"/>
    <w:rsid w:val="00B72C07"/>
    <w:rsid w:val="00B72FF8"/>
    <w:rsid w:val="00B7380E"/>
    <w:rsid w:val="00B75B42"/>
    <w:rsid w:val="00B75D10"/>
    <w:rsid w:val="00B7623C"/>
    <w:rsid w:val="00B769AC"/>
    <w:rsid w:val="00B76E7C"/>
    <w:rsid w:val="00B7715A"/>
    <w:rsid w:val="00B77364"/>
    <w:rsid w:val="00B7738A"/>
    <w:rsid w:val="00B77485"/>
    <w:rsid w:val="00B774B1"/>
    <w:rsid w:val="00B7762A"/>
    <w:rsid w:val="00B77B9C"/>
    <w:rsid w:val="00B77E2D"/>
    <w:rsid w:val="00B801C3"/>
    <w:rsid w:val="00B80738"/>
    <w:rsid w:val="00B8073E"/>
    <w:rsid w:val="00B80BD7"/>
    <w:rsid w:val="00B815AC"/>
    <w:rsid w:val="00B84CFC"/>
    <w:rsid w:val="00B84F6F"/>
    <w:rsid w:val="00B867ED"/>
    <w:rsid w:val="00B8754E"/>
    <w:rsid w:val="00B877EB"/>
    <w:rsid w:val="00B87884"/>
    <w:rsid w:val="00B90FE8"/>
    <w:rsid w:val="00B91B2F"/>
    <w:rsid w:val="00B92900"/>
    <w:rsid w:val="00B92967"/>
    <w:rsid w:val="00B929C3"/>
    <w:rsid w:val="00B92AF8"/>
    <w:rsid w:val="00B933C9"/>
    <w:rsid w:val="00B960DD"/>
    <w:rsid w:val="00B96BD4"/>
    <w:rsid w:val="00B96FBA"/>
    <w:rsid w:val="00B973B3"/>
    <w:rsid w:val="00BA0A40"/>
    <w:rsid w:val="00BA0CCE"/>
    <w:rsid w:val="00BA1A80"/>
    <w:rsid w:val="00BA1CB5"/>
    <w:rsid w:val="00BA1F94"/>
    <w:rsid w:val="00BA2855"/>
    <w:rsid w:val="00BA2F26"/>
    <w:rsid w:val="00BA3436"/>
    <w:rsid w:val="00BA3E06"/>
    <w:rsid w:val="00BA4BE0"/>
    <w:rsid w:val="00BA5301"/>
    <w:rsid w:val="00BA6B24"/>
    <w:rsid w:val="00BA776E"/>
    <w:rsid w:val="00BA798E"/>
    <w:rsid w:val="00BB067F"/>
    <w:rsid w:val="00BB18CB"/>
    <w:rsid w:val="00BB212A"/>
    <w:rsid w:val="00BB39CF"/>
    <w:rsid w:val="00BB39E5"/>
    <w:rsid w:val="00BB3FBB"/>
    <w:rsid w:val="00BB4C22"/>
    <w:rsid w:val="00BB4D8C"/>
    <w:rsid w:val="00BB523B"/>
    <w:rsid w:val="00BB5CA9"/>
    <w:rsid w:val="00BB6011"/>
    <w:rsid w:val="00BB6604"/>
    <w:rsid w:val="00BB6B01"/>
    <w:rsid w:val="00BB6F15"/>
    <w:rsid w:val="00BB7988"/>
    <w:rsid w:val="00BC0E2A"/>
    <w:rsid w:val="00BC1458"/>
    <w:rsid w:val="00BC14F8"/>
    <w:rsid w:val="00BC2528"/>
    <w:rsid w:val="00BC2846"/>
    <w:rsid w:val="00BC2C13"/>
    <w:rsid w:val="00BC42E0"/>
    <w:rsid w:val="00BC4E22"/>
    <w:rsid w:val="00BC5063"/>
    <w:rsid w:val="00BC517B"/>
    <w:rsid w:val="00BC569B"/>
    <w:rsid w:val="00BC5C6D"/>
    <w:rsid w:val="00BC6000"/>
    <w:rsid w:val="00BC689D"/>
    <w:rsid w:val="00BC7688"/>
    <w:rsid w:val="00BD0909"/>
    <w:rsid w:val="00BD329A"/>
    <w:rsid w:val="00BD3E30"/>
    <w:rsid w:val="00BD56A4"/>
    <w:rsid w:val="00BD56C1"/>
    <w:rsid w:val="00BD635C"/>
    <w:rsid w:val="00BD6E89"/>
    <w:rsid w:val="00BD70A0"/>
    <w:rsid w:val="00BD7747"/>
    <w:rsid w:val="00BD7FF4"/>
    <w:rsid w:val="00BE0CB6"/>
    <w:rsid w:val="00BE15C5"/>
    <w:rsid w:val="00BE1DF1"/>
    <w:rsid w:val="00BE369F"/>
    <w:rsid w:val="00BE3777"/>
    <w:rsid w:val="00BE39B3"/>
    <w:rsid w:val="00BE5928"/>
    <w:rsid w:val="00BE6826"/>
    <w:rsid w:val="00BE6D83"/>
    <w:rsid w:val="00BE7752"/>
    <w:rsid w:val="00BE7927"/>
    <w:rsid w:val="00BF022B"/>
    <w:rsid w:val="00BF04F7"/>
    <w:rsid w:val="00BF08F6"/>
    <w:rsid w:val="00BF0ECE"/>
    <w:rsid w:val="00BF0F04"/>
    <w:rsid w:val="00BF2DD6"/>
    <w:rsid w:val="00BF3A9E"/>
    <w:rsid w:val="00BF47C1"/>
    <w:rsid w:val="00BF5233"/>
    <w:rsid w:val="00BF5A2B"/>
    <w:rsid w:val="00BF67F0"/>
    <w:rsid w:val="00BF6DF2"/>
    <w:rsid w:val="00BF78E9"/>
    <w:rsid w:val="00C00784"/>
    <w:rsid w:val="00C007A8"/>
    <w:rsid w:val="00C00878"/>
    <w:rsid w:val="00C00C27"/>
    <w:rsid w:val="00C00C82"/>
    <w:rsid w:val="00C02132"/>
    <w:rsid w:val="00C02332"/>
    <w:rsid w:val="00C02652"/>
    <w:rsid w:val="00C02BC3"/>
    <w:rsid w:val="00C035C7"/>
    <w:rsid w:val="00C04129"/>
    <w:rsid w:val="00C048E4"/>
    <w:rsid w:val="00C04A38"/>
    <w:rsid w:val="00C05815"/>
    <w:rsid w:val="00C05DA8"/>
    <w:rsid w:val="00C074E5"/>
    <w:rsid w:val="00C07BD6"/>
    <w:rsid w:val="00C1135F"/>
    <w:rsid w:val="00C122F1"/>
    <w:rsid w:val="00C12421"/>
    <w:rsid w:val="00C13097"/>
    <w:rsid w:val="00C13376"/>
    <w:rsid w:val="00C13AD7"/>
    <w:rsid w:val="00C13D72"/>
    <w:rsid w:val="00C14901"/>
    <w:rsid w:val="00C14B3B"/>
    <w:rsid w:val="00C1508A"/>
    <w:rsid w:val="00C1521C"/>
    <w:rsid w:val="00C15610"/>
    <w:rsid w:val="00C15A0E"/>
    <w:rsid w:val="00C15DE9"/>
    <w:rsid w:val="00C16A8E"/>
    <w:rsid w:val="00C16D5F"/>
    <w:rsid w:val="00C17600"/>
    <w:rsid w:val="00C17628"/>
    <w:rsid w:val="00C17AEB"/>
    <w:rsid w:val="00C17EA4"/>
    <w:rsid w:val="00C201A1"/>
    <w:rsid w:val="00C2080C"/>
    <w:rsid w:val="00C21300"/>
    <w:rsid w:val="00C22287"/>
    <w:rsid w:val="00C2230A"/>
    <w:rsid w:val="00C2257F"/>
    <w:rsid w:val="00C22961"/>
    <w:rsid w:val="00C22B9A"/>
    <w:rsid w:val="00C2335D"/>
    <w:rsid w:val="00C23F05"/>
    <w:rsid w:val="00C24647"/>
    <w:rsid w:val="00C24875"/>
    <w:rsid w:val="00C24905"/>
    <w:rsid w:val="00C2490E"/>
    <w:rsid w:val="00C25EEF"/>
    <w:rsid w:val="00C26B65"/>
    <w:rsid w:val="00C27746"/>
    <w:rsid w:val="00C278DF"/>
    <w:rsid w:val="00C27B55"/>
    <w:rsid w:val="00C27E98"/>
    <w:rsid w:val="00C30110"/>
    <w:rsid w:val="00C30624"/>
    <w:rsid w:val="00C30EAB"/>
    <w:rsid w:val="00C310C1"/>
    <w:rsid w:val="00C32458"/>
    <w:rsid w:val="00C32A50"/>
    <w:rsid w:val="00C32B55"/>
    <w:rsid w:val="00C32DFE"/>
    <w:rsid w:val="00C330CB"/>
    <w:rsid w:val="00C35113"/>
    <w:rsid w:val="00C352D0"/>
    <w:rsid w:val="00C361F2"/>
    <w:rsid w:val="00C36357"/>
    <w:rsid w:val="00C364A9"/>
    <w:rsid w:val="00C36DCF"/>
    <w:rsid w:val="00C36FD4"/>
    <w:rsid w:val="00C37441"/>
    <w:rsid w:val="00C37ECD"/>
    <w:rsid w:val="00C40309"/>
    <w:rsid w:val="00C408A4"/>
    <w:rsid w:val="00C41029"/>
    <w:rsid w:val="00C41D94"/>
    <w:rsid w:val="00C42977"/>
    <w:rsid w:val="00C42F1C"/>
    <w:rsid w:val="00C42F29"/>
    <w:rsid w:val="00C4324E"/>
    <w:rsid w:val="00C43926"/>
    <w:rsid w:val="00C43CA0"/>
    <w:rsid w:val="00C43DDA"/>
    <w:rsid w:val="00C4486A"/>
    <w:rsid w:val="00C45C9F"/>
    <w:rsid w:val="00C46481"/>
    <w:rsid w:val="00C46B94"/>
    <w:rsid w:val="00C46E66"/>
    <w:rsid w:val="00C4714C"/>
    <w:rsid w:val="00C4765C"/>
    <w:rsid w:val="00C477D2"/>
    <w:rsid w:val="00C50550"/>
    <w:rsid w:val="00C51FB4"/>
    <w:rsid w:val="00C5255D"/>
    <w:rsid w:val="00C53256"/>
    <w:rsid w:val="00C534FA"/>
    <w:rsid w:val="00C543C7"/>
    <w:rsid w:val="00C545C4"/>
    <w:rsid w:val="00C54E36"/>
    <w:rsid w:val="00C56100"/>
    <w:rsid w:val="00C567D1"/>
    <w:rsid w:val="00C56994"/>
    <w:rsid w:val="00C57613"/>
    <w:rsid w:val="00C60738"/>
    <w:rsid w:val="00C613AA"/>
    <w:rsid w:val="00C613C2"/>
    <w:rsid w:val="00C61697"/>
    <w:rsid w:val="00C62AA1"/>
    <w:rsid w:val="00C62ADC"/>
    <w:rsid w:val="00C62BC9"/>
    <w:rsid w:val="00C63C1C"/>
    <w:rsid w:val="00C658EA"/>
    <w:rsid w:val="00C65E9A"/>
    <w:rsid w:val="00C66B7A"/>
    <w:rsid w:val="00C672C9"/>
    <w:rsid w:val="00C673EB"/>
    <w:rsid w:val="00C67F58"/>
    <w:rsid w:val="00C70611"/>
    <w:rsid w:val="00C70DA8"/>
    <w:rsid w:val="00C7103C"/>
    <w:rsid w:val="00C710F9"/>
    <w:rsid w:val="00C71267"/>
    <w:rsid w:val="00C71A37"/>
    <w:rsid w:val="00C720ED"/>
    <w:rsid w:val="00C7221B"/>
    <w:rsid w:val="00C7554E"/>
    <w:rsid w:val="00C75DDC"/>
    <w:rsid w:val="00C76F44"/>
    <w:rsid w:val="00C77B32"/>
    <w:rsid w:val="00C77D4F"/>
    <w:rsid w:val="00C77F6A"/>
    <w:rsid w:val="00C803D3"/>
    <w:rsid w:val="00C807ED"/>
    <w:rsid w:val="00C80859"/>
    <w:rsid w:val="00C80D77"/>
    <w:rsid w:val="00C810CD"/>
    <w:rsid w:val="00C8236F"/>
    <w:rsid w:val="00C8305E"/>
    <w:rsid w:val="00C834C8"/>
    <w:rsid w:val="00C846F7"/>
    <w:rsid w:val="00C85B79"/>
    <w:rsid w:val="00C86A11"/>
    <w:rsid w:val="00C86EEB"/>
    <w:rsid w:val="00C878C7"/>
    <w:rsid w:val="00C87E0C"/>
    <w:rsid w:val="00C903C2"/>
    <w:rsid w:val="00C9211B"/>
    <w:rsid w:val="00C927FD"/>
    <w:rsid w:val="00C93AA0"/>
    <w:rsid w:val="00C93E45"/>
    <w:rsid w:val="00C93E6F"/>
    <w:rsid w:val="00C94820"/>
    <w:rsid w:val="00C94F17"/>
    <w:rsid w:val="00C95B86"/>
    <w:rsid w:val="00C96C1C"/>
    <w:rsid w:val="00C96E99"/>
    <w:rsid w:val="00C977FC"/>
    <w:rsid w:val="00C97CB2"/>
    <w:rsid w:val="00CA4042"/>
    <w:rsid w:val="00CA482D"/>
    <w:rsid w:val="00CA48E0"/>
    <w:rsid w:val="00CA56D7"/>
    <w:rsid w:val="00CA57CB"/>
    <w:rsid w:val="00CA6D56"/>
    <w:rsid w:val="00CA76EB"/>
    <w:rsid w:val="00CA7D47"/>
    <w:rsid w:val="00CB03D9"/>
    <w:rsid w:val="00CB1005"/>
    <w:rsid w:val="00CB1265"/>
    <w:rsid w:val="00CB12FF"/>
    <w:rsid w:val="00CB2247"/>
    <w:rsid w:val="00CB2251"/>
    <w:rsid w:val="00CB22C9"/>
    <w:rsid w:val="00CB2697"/>
    <w:rsid w:val="00CB2AD3"/>
    <w:rsid w:val="00CB2B64"/>
    <w:rsid w:val="00CB2C46"/>
    <w:rsid w:val="00CB31A3"/>
    <w:rsid w:val="00CB3258"/>
    <w:rsid w:val="00CB32CA"/>
    <w:rsid w:val="00CB41DD"/>
    <w:rsid w:val="00CB444E"/>
    <w:rsid w:val="00CB44DC"/>
    <w:rsid w:val="00CB482A"/>
    <w:rsid w:val="00CB4F34"/>
    <w:rsid w:val="00CB4F52"/>
    <w:rsid w:val="00CB5B4A"/>
    <w:rsid w:val="00CB5CE8"/>
    <w:rsid w:val="00CB6576"/>
    <w:rsid w:val="00CB6EB1"/>
    <w:rsid w:val="00CB73B8"/>
    <w:rsid w:val="00CB75BA"/>
    <w:rsid w:val="00CC01CF"/>
    <w:rsid w:val="00CC085F"/>
    <w:rsid w:val="00CC0E5B"/>
    <w:rsid w:val="00CC1127"/>
    <w:rsid w:val="00CC13D5"/>
    <w:rsid w:val="00CC186F"/>
    <w:rsid w:val="00CC1BD4"/>
    <w:rsid w:val="00CC32A7"/>
    <w:rsid w:val="00CC384D"/>
    <w:rsid w:val="00CC3D41"/>
    <w:rsid w:val="00CC3DBD"/>
    <w:rsid w:val="00CC45FB"/>
    <w:rsid w:val="00CC5614"/>
    <w:rsid w:val="00CC6F85"/>
    <w:rsid w:val="00CC7478"/>
    <w:rsid w:val="00CC7B0D"/>
    <w:rsid w:val="00CC7C3D"/>
    <w:rsid w:val="00CD074B"/>
    <w:rsid w:val="00CD0B5D"/>
    <w:rsid w:val="00CD24FD"/>
    <w:rsid w:val="00CD25C1"/>
    <w:rsid w:val="00CD30FA"/>
    <w:rsid w:val="00CD31FF"/>
    <w:rsid w:val="00CD47FC"/>
    <w:rsid w:val="00CD4A48"/>
    <w:rsid w:val="00CD4DE3"/>
    <w:rsid w:val="00CD60BE"/>
    <w:rsid w:val="00CD6472"/>
    <w:rsid w:val="00CD6CAD"/>
    <w:rsid w:val="00CD75A5"/>
    <w:rsid w:val="00CD7873"/>
    <w:rsid w:val="00CD7CF6"/>
    <w:rsid w:val="00CE013C"/>
    <w:rsid w:val="00CE01CC"/>
    <w:rsid w:val="00CE107E"/>
    <w:rsid w:val="00CE12AB"/>
    <w:rsid w:val="00CE1B67"/>
    <w:rsid w:val="00CE1FDA"/>
    <w:rsid w:val="00CE21D0"/>
    <w:rsid w:val="00CE2A53"/>
    <w:rsid w:val="00CE3269"/>
    <w:rsid w:val="00CE3D8C"/>
    <w:rsid w:val="00CE3EF8"/>
    <w:rsid w:val="00CE45C0"/>
    <w:rsid w:val="00CE525D"/>
    <w:rsid w:val="00CE5E53"/>
    <w:rsid w:val="00CE6549"/>
    <w:rsid w:val="00CE6D2C"/>
    <w:rsid w:val="00CE7160"/>
    <w:rsid w:val="00CE7202"/>
    <w:rsid w:val="00CE74F6"/>
    <w:rsid w:val="00CE7637"/>
    <w:rsid w:val="00CF0555"/>
    <w:rsid w:val="00CF3167"/>
    <w:rsid w:val="00CF37D5"/>
    <w:rsid w:val="00CF3A48"/>
    <w:rsid w:val="00CF3C73"/>
    <w:rsid w:val="00CF4BEC"/>
    <w:rsid w:val="00CF5509"/>
    <w:rsid w:val="00CF550A"/>
    <w:rsid w:val="00CF5B50"/>
    <w:rsid w:val="00CF60E4"/>
    <w:rsid w:val="00CF61F1"/>
    <w:rsid w:val="00CF650B"/>
    <w:rsid w:val="00CF67F4"/>
    <w:rsid w:val="00CF6CBA"/>
    <w:rsid w:val="00D00908"/>
    <w:rsid w:val="00D00A45"/>
    <w:rsid w:val="00D00F73"/>
    <w:rsid w:val="00D0176F"/>
    <w:rsid w:val="00D01D87"/>
    <w:rsid w:val="00D021AB"/>
    <w:rsid w:val="00D03055"/>
    <w:rsid w:val="00D03582"/>
    <w:rsid w:val="00D039CF"/>
    <w:rsid w:val="00D03C60"/>
    <w:rsid w:val="00D043EA"/>
    <w:rsid w:val="00D0488B"/>
    <w:rsid w:val="00D05158"/>
    <w:rsid w:val="00D05674"/>
    <w:rsid w:val="00D064FF"/>
    <w:rsid w:val="00D06546"/>
    <w:rsid w:val="00D06548"/>
    <w:rsid w:val="00D0694F"/>
    <w:rsid w:val="00D06F06"/>
    <w:rsid w:val="00D06F9E"/>
    <w:rsid w:val="00D109E1"/>
    <w:rsid w:val="00D10D89"/>
    <w:rsid w:val="00D10E9B"/>
    <w:rsid w:val="00D11620"/>
    <w:rsid w:val="00D118AC"/>
    <w:rsid w:val="00D11A2A"/>
    <w:rsid w:val="00D122E1"/>
    <w:rsid w:val="00D1250D"/>
    <w:rsid w:val="00D13124"/>
    <w:rsid w:val="00D1426B"/>
    <w:rsid w:val="00D1431D"/>
    <w:rsid w:val="00D14E4A"/>
    <w:rsid w:val="00D156BA"/>
    <w:rsid w:val="00D16210"/>
    <w:rsid w:val="00D16E0E"/>
    <w:rsid w:val="00D16E26"/>
    <w:rsid w:val="00D16EBC"/>
    <w:rsid w:val="00D1705A"/>
    <w:rsid w:val="00D20206"/>
    <w:rsid w:val="00D2029A"/>
    <w:rsid w:val="00D20353"/>
    <w:rsid w:val="00D20701"/>
    <w:rsid w:val="00D20C75"/>
    <w:rsid w:val="00D20E44"/>
    <w:rsid w:val="00D21286"/>
    <w:rsid w:val="00D24F8E"/>
    <w:rsid w:val="00D2505F"/>
    <w:rsid w:val="00D253DD"/>
    <w:rsid w:val="00D2585B"/>
    <w:rsid w:val="00D259F9"/>
    <w:rsid w:val="00D27398"/>
    <w:rsid w:val="00D27D2E"/>
    <w:rsid w:val="00D30297"/>
    <w:rsid w:val="00D30626"/>
    <w:rsid w:val="00D31A8A"/>
    <w:rsid w:val="00D31C17"/>
    <w:rsid w:val="00D31FD5"/>
    <w:rsid w:val="00D324E3"/>
    <w:rsid w:val="00D33456"/>
    <w:rsid w:val="00D35BB8"/>
    <w:rsid w:val="00D36306"/>
    <w:rsid w:val="00D36E7D"/>
    <w:rsid w:val="00D372F4"/>
    <w:rsid w:val="00D37710"/>
    <w:rsid w:val="00D37C13"/>
    <w:rsid w:val="00D37DC9"/>
    <w:rsid w:val="00D4148B"/>
    <w:rsid w:val="00D44AD7"/>
    <w:rsid w:val="00D46CA0"/>
    <w:rsid w:val="00D475A5"/>
    <w:rsid w:val="00D47631"/>
    <w:rsid w:val="00D476A6"/>
    <w:rsid w:val="00D478F7"/>
    <w:rsid w:val="00D47FE0"/>
    <w:rsid w:val="00D5051A"/>
    <w:rsid w:val="00D50CF4"/>
    <w:rsid w:val="00D51FCE"/>
    <w:rsid w:val="00D53D75"/>
    <w:rsid w:val="00D54A1E"/>
    <w:rsid w:val="00D552AF"/>
    <w:rsid w:val="00D56CFB"/>
    <w:rsid w:val="00D575F4"/>
    <w:rsid w:val="00D57795"/>
    <w:rsid w:val="00D57D66"/>
    <w:rsid w:val="00D600E5"/>
    <w:rsid w:val="00D60925"/>
    <w:rsid w:val="00D60B32"/>
    <w:rsid w:val="00D61FF4"/>
    <w:rsid w:val="00D639EE"/>
    <w:rsid w:val="00D63CA3"/>
    <w:rsid w:val="00D646E6"/>
    <w:rsid w:val="00D648A4"/>
    <w:rsid w:val="00D64C0B"/>
    <w:rsid w:val="00D64F14"/>
    <w:rsid w:val="00D657CC"/>
    <w:rsid w:val="00D65F0A"/>
    <w:rsid w:val="00D6633E"/>
    <w:rsid w:val="00D66375"/>
    <w:rsid w:val="00D663CF"/>
    <w:rsid w:val="00D70526"/>
    <w:rsid w:val="00D708CE"/>
    <w:rsid w:val="00D70B56"/>
    <w:rsid w:val="00D711B5"/>
    <w:rsid w:val="00D718F3"/>
    <w:rsid w:val="00D71B25"/>
    <w:rsid w:val="00D71E60"/>
    <w:rsid w:val="00D72CC0"/>
    <w:rsid w:val="00D72E6E"/>
    <w:rsid w:val="00D73469"/>
    <w:rsid w:val="00D74634"/>
    <w:rsid w:val="00D75E02"/>
    <w:rsid w:val="00D773C0"/>
    <w:rsid w:val="00D775BE"/>
    <w:rsid w:val="00D775D8"/>
    <w:rsid w:val="00D779DF"/>
    <w:rsid w:val="00D77A0E"/>
    <w:rsid w:val="00D80481"/>
    <w:rsid w:val="00D81078"/>
    <w:rsid w:val="00D81682"/>
    <w:rsid w:val="00D82AC3"/>
    <w:rsid w:val="00D83FEB"/>
    <w:rsid w:val="00D8420C"/>
    <w:rsid w:val="00D845C9"/>
    <w:rsid w:val="00D858BF"/>
    <w:rsid w:val="00D85F46"/>
    <w:rsid w:val="00D86FF1"/>
    <w:rsid w:val="00D87309"/>
    <w:rsid w:val="00D87B6E"/>
    <w:rsid w:val="00D87B77"/>
    <w:rsid w:val="00D90BBA"/>
    <w:rsid w:val="00D91BA0"/>
    <w:rsid w:val="00D92501"/>
    <w:rsid w:val="00D9360C"/>
    <w:rsid w:val="00D942EF"/>
    <w:rsid w:val="00D95FEC"/>
    <w:rsid w:val="00D962E0"/>
    <w:rsid w:val="00D963B0"/>
    <w:rsid w:val="00D977A1"/>
    <w:rsid w:val="00DA0252"/>
    <w:rsid w:val="00DA036B"/>
    <w:rsid w:val="00DA1A70"/>
    <w:rsid w:val="00DA1D4B"/>
    <w:rsid w:val="00DA1D90"/>
    <w:rsid w:val="00DA2398"/>
    <w:rsid w:val="00DA255C"/>
    <w:rsid w:val="00DA33AF"/>
    <w:rsid w:val="00DA3DB8"/>
    <w:rsid w:val="00DA43D8"/>
    <w:rsid w:val="00DA4441"/>
    <w:rsid w:val="00DA4607"/>
    <w:rsid w:val="00DA4648"/>
    <w:rsid w:val="00DA673C"/>
    <w:rsid w:val="00DA6BDB"/>
    <w:rsid w:val="00DA6E91"/>
    <w:rsid w:val="00DA75B2"/>
    <w:rsid w:val="00DA7DC5"/>
    <w:rsid w:val="00DB0C4D"/>
    <w:rsid w:val="00DB119F"/>
    <w:rsid w:val="00DB1FE2"/>
    <w:rsid w:val="00DB29A0"/>
    <w:rsid w:val="00DB2E29"/>
    <w:rsid w:val="00DB2F85"/>
    <w:rsid w:val="00DB40A5"/>
    <w:rsid w:val="00DB4C98"/>
    <w:rsid w:val="00DB5B09"/>
    <w:rsid w:val="00DB5CFD"/>
    <w:rsid w:val="00DB6D2A"/>
    <w:rsid w:val="00DB6F83"/>
    <w:rsid w:val="00DB762F"/>
    <w:rsid w:val="00DC01FB"/>
    <w:rsid w:val="00DC0882"/>
    <w:rsid w:val="00DC0B66"/>
    <w:rsid w:val="00DC17CC"/>
    <w:rsid w:val="00DC1ED6"/>
    <w:rsid w:val="00DC28D6"/>
    <w:rsid w:val="00DC3CB9"/>
    <w:rsid w:val="00DC4EC2"/>
    <w:rsid w:val="00DC5183"/>
    <w:rsid w:val="00DC5AE9"/>
    <w:rsid w:val="00DC69C5"/>
    <w:rsid w:val="00DD0E73"/>
    <w:rsid w:val="00DD11C1"/>
    <w:rsid w:val="00DD14F2"/>
    <w:rsid w:val="00DD1690"/>
    <w:rsid w:val="00DD16C7"/>
    <w:rsid w:val="00DD30DF"/>
    <w:rsid w:val="00DD43E9"/>
    <w:rsid w:val="00DD4511"/>
    <w:rsid w:val="00DD4540"/>
    <w:rsid w:val="00DD4AEA"/>
    <w:rsid w:val="00DD6B99"/>
    <w:rsid w:val="00DD6BF3"/>
    <w:rsid w:val="00DD6F79"/>
    <w:rsid w:val="00DD75A2"/>
    <w:rsid w:val="00DD7C21"/>
    <w:rsid w:val="00DE0319"/>
    <w:rsid w:val="00DE03C0"/>
    <w:rsid w:val="00DE0491"/>
    <w:rsid w:val="00DE1963"/>
    <w:rsid w:val="00DE1991"/>
    <w:rsid w:val="00DE3A01"/>
    <w:rsid w:val="00DE3E55"/>
    <w:rsid w:val="00DE5029"/>
    <w:rsid w:val="00DE50F7"/>
    <w:rsid w:val="00DE5259"/>
    <w:rsid w:val="00DE59CE"/>
    <w:rsid w:val="00DE5F5F"/>
    <w:rsid w:val="00DE7268"/>
    <w:rsid w:val="00DE74D6"/>
    <w:rsid w:val="00DE769D"/>
    <w:rsid w:val="00DE7741"/>
    <w:rsid w:val="00DE786A"/>
    <w:rsid w:val="00DE78D8"/>
    <w:rsid w:val="00DF0A17"/>
    <w:rsid w:val="00DF175B"/>
    <w:rsid w:val="00DF1B28"/>
    <w:rsid w:val="00DF3630"/>
    <w:rsid w:val="00DF38F0"/>
    <w:rsid w:val="00DF43A9"/>
    <w:rsid w:val="00DF55DD"/>
    <w:rsid w:val="00DF5ADD"/>
    <w:rsid w:val="00DF5BB9"/>
    <w:rsid w:val="00DF62CE"/>
    <w:rsid w:val="00DF7AE9"/>
    <w:rsid w:val="00DF7EE3"/>
    <w:rsid w:val="00E02A6F"/>
    <w:rsid w:val="00E0320C"/>
    <w:rsid w:val="00E0384B"/>
    <w:rsid w:val="00E03A3B"/>
    <w:rsid w:val="00E043BF"/>
    <w:rsid w:val="00E04611"/>
    <w:rsid w:val="00E05822"/>
    <w:rsid w:val="00E066B5"/>
    <w:rsid w:val="00E07958"/>
    <w:rsid w:val="00E10A95"/>
    <w:rsid w:val="00E10D62"/>
    <w:rsid w:val="00E11724"/>
    <w:rsid w:val="00E1247D"/>
    <w:rsid w:val="00E132C4"/>
    <w:rsid w:val="00E14376"/>
    <w:rsid w:val="00E15969"/>
    <w:rsid w:val="00E15D64"/>
    <w:rsid w:val="00E17083"/>
    <w:rsid w:val="00E175CC"/>
    <w:rsid w:val="00E20380"/>
    <w:rsid w:val="00E205B6"/>
    <w:rsid w:val="00E21D4A"/>
    <w:rsid w:val="00E22E5A"/>
    <w:rsid w:val="00E22EF4"/>
    <w:rsid w:val="00E23847"/>
    <w:rsid w:val="00E24499"/>
    <w:rsid w:val="00E24BD2"/>
    <w:rsid w:val="00E256A7"/>
    <w:rsid w:val="00E259E6"/>
    <w:rsid w:val="00E259F3"/>
    <w:rsid w:val="00E26072"/>
    <w:rsid w:val="00E267A9"/>
    <w:rsid w:val="00E26F2E"/>
    <w:rsid w:val="00E2720D"/>
    <w:rsid w:val="00E31197"/>
    <w:rsid w:val="00E32B21"/>
    <w:rsid w:val="00E32B5B"/>
    <w:rsid w:val="00E33457"/>
    <w:rsid w:val="00E3392C"/>
    <w:rsid w:val="00E35105"/>
    <w:rsid w:val="00E358AB"/>
    <w:rsid w:val="00E35DC7"/>
    <w:rsid w:val="00E36605"/>
    <w:rsid w:val="00E36967"/>
    <w:rsid w:val="00E36B63"/>
    <w:rsid w:val="00E37359"/>
    <w:rsid w:val="00E377F9"/>
    <w:rsid w:val="00E37D67"/>
    <w:rsid w:val="00E406B1"/>
    <w:rsid w:val="00E4078E"/>
    <w:rsid w:val="00E407E7"/>
    <w:rsid w:val="00E40ABE"/>
    <w:rsid w:val="00E41381"/>
    <w:rsid w:val="00E41F0B"/>
    <w:rsid w:val="00E43F3C"/>
    <w:rsid w:val="00E45ACA"/>
    <w:rsid w:val="00E45D7C"/>
    <w:rsid w:val="00E463B4"/>
    <w:rsid w:val="00E46744"/>
    <w:rsid w:val="00E46D74"/>
    <w:rsid w:val="00E500F2"/>
    <w:rsid w:val="00E50813"/>
    <w:rsid w:val="00E50BB2"/>
    <w:rsid w:val="00E50D9A"/>
    <w:rsid w:val="00E510A6"/>
    <w:rsid w:val="00E51436"/>
    <w:rsid w:val="00E53821"/>
    <w:rsid w:val="00E55B42"/>
    <w:rsid w:val="00E55BC0"/>
    <w:rsid w:val="00E57380"/>
    <w:rsid w:val="00E57597"/>
    <w:rsid w:val="00E57F6C"/>
    <w:rsid w:val="00E606CA"/>
    <w:rsid w:val="00E615FE"/>
    <w:rsid w:val="00E617B6"/>
    <w:rsid w:val="00E61F84"/>
    <w:rsid w:val="00E639FF"/>
    <w:rsid w:val="00E63EC2"/>
    <w:rsid w:val="00E642FA"/>
    <w:rsid w:val="00E65774"/>
    <w:rsid w:val="00E658EC"/>
    <w:rsid w:val="00E65B5E"/>
    <w:rsid w:val="00E65F8C"/>
    <w:rsid w:val="00E65FE5"/>
    <w:rsid w:val="00E66032"/>
    <w:rsid w:val="00E66048"/>
    <w:rsid w:val="00E66569"/>
    <w:rsid w:val="00E67BD7"/>
    <w:rsid w:val="00E701A1"/>
    <w:rsid w:val="00E72A58"/>
    <w:rsid w:val="00E7405B"/>
    <w:rsid w:val="00E74066"/>
    <w:rsid w:val="00E7428C"/>
    <w:rsid w:val="00E750BA"/>
    <w:rsid w:val="00E752C6"/>
    <w:rsid w:val="00E75359"/>
    <w:rsid w:val="00E75B5F"/>
    <w:rsid w:val="00E75B69"/>
    <w:rsid w:val="00E75CBB"/>
    <w:rsid w:val="00E77353"/>
    <w:rsid w:val="00E801D1"/>
    <w:rsid w:val="00E8070D"/>
    <w:rsid w:val="00E8098E"/>
    <w:rsid w:val="00E81954"/>
    <w:rsid w:val="00E83997"/>
    <w:rsid w:val="00E83D7E"/>
    <w:rsid w:val="00E84946"/>
    <w:rsid w:val="00E84AA4"/>
    <w:rsid w:val="00E84E6B"/>
    <w:rsid w:val="00E85742"/>
    <w:rsid w:val="00E85E74"/>
    <w:rsid w:val="00E86D88"/>
    <w:rsid w:val="00E90431"/>
    <w:rsid w:val="00E9075B"/>
    <w:rsid w:val="00E9145D"/>
    <w:rsid w:val="00E92A33"/>
    <w:rsid w:val="00E93982"/>
    <w:rsid w:val="00E93D8E"/>
    <w:rsid w:val="00E9443D"/>
    <w:rsid w:val="00E9461F"/>
    <w:rsid w:val="00E94892"/>
    <w:rsid w:val="00E9520D"/>
    <w:rsid w:val="00E95FC4"/>
    <w:rsid w:val="00E969D9"/>
    <w:rsid w:val="00EA028B"/>
    <w:rsid w:val="00EA0AB9"/>
    <w:rsid w:val="00EA169B"/>
    <w:rsid w:val="00EA245C"/>
    <w:rsid w:val="00EA3128"/>
    <w:rsid w:val="00EA34CD"/>
    <w:rsid w:val="00EA44C7"/>
    <w:rsid w:val="00EA4AB9"/>
    <w:rsid w:val="00EA62BB"/>
    <w:rsid w:val="00EA65AC"/>
    <w:rsid w:val="00EA6EFC"/>
    <w:rsid w:val="00EA7AAD"/>
    <w:rsid w:val="00EB0187"/>
    <w:rsid w:val="00EB07F9"/>
    <w:rsid w:val="00EB13F4"/>
    <w:rsid w:val="00EB1D27"/>
    <w:rsid w:val="00EB2626"/>
    <w:rsid w:val="00EB2795"/>
    <w:rsid w:val="00EB29CB"/>
    <w:rsid w:val="00EB362B"/>
    <w:rsid w:val="00EB3A53"/>
    <w:rsid w:val="00EB3FD7"/>
    <w:rsid w:val="00EB4380"/>
    <w:rsid w:val="00EB4AA0"/>
    <w:rsid w:val="00EB50FB"/>
    <w:rsid w:val="00EB6246"/>
    <w:rsid w:val="00EB64FA"/>
    <w:rsid w:val="00EB67F2"/>
    <w:rsid w:val="00EB690D"/>
    <w:rsid w:val="00EB6B03"/>
    <w:rsid w:val="00EB6DBC"/>
    <w:rsid w:val="00EB6E6B"/>
    <w:rsid w:val="00EB6E85"/>
    <w:rsid w:val="00EB75FC"/>
    <w:rsid w:val="00EB78D6"/>
    <w:rsid w:val="00EB792B"/>
    <w:rsid w:val="00EB7B2A"/>
    <w:rsid w:val="00EC143E"/>
    <w:rsid w:val="00EC1B75"/>
    <w:rsid w:val="00EC22EB"/>
    <w:rsid w:val="00EC23DA"/>
    <w:rsid w:val="00EC2848"/>
    <w:rsid w:val="00EC2F42"/>
    <w:rsid w:val="00EC309A"/>
    <w:rsid w:val="00EC3D49"/>
    <w:rsid w:val="00EC4C09"/>
    <w:rsid w:val="00EC4D40"/>
    <w:rsid w:val="00EC4D80"/>
    <w:rsid w:val="00EC4F82"/>
    <w:rsid w:val="00EC66F0"/>
    <w:rsid w:val="00EC6890"/>
    <w:rsid w:val="00EC6D52"/>
    <w:rsid w:val="00EC6F13"/>
    <w:rsid w:val="00EC7405"/>
    <w:rsid w:val="00EC7C7E"/>
    <w:rsid w:val="00ED1C8D"/>
    <w:rsid w:val="00ED2F9A"/>
    <w:rsid w:val="00ED2F9C"/>
    <w:rsid w:val="00ED409D"/>
    <w:rsid w:val="00ED4149"/>
    <w:rsid w:val="00ED4EF0"/>
    <w:rsid w:val="00ED50F3"/>
    <w:rsid w:val="00ED65FA"/>
    <w:rsid w:val="00ED6CB6"/>
    <w:rsid w:val="00ED7103"/>
    <w:rsid w:val="00ED7A5B"/>
    <w:rsid w:val="00ED7D84"/>
    <w:rsid w:val="00EE220F"/>
    <w:rsid w:val="00EE2744"/>
    <w:rsid w:val="00EE2ABB"/>
    <w:rsid w:val="00EE2FB1"/>
    <w:rsid w:val="00EE337F"/>
    <w:rsid w:val="00EE3960"/>
    <w:rsid w:val="00EE4241"/>
    <w:rsid w:val="00EE50F3"/>
    <w:rsid w:val="00EE5993"/>
    <w:rsid w:val="00EE5E9A"/>
    <w:rsid w:val="00EE6A65"/>
    <w:rsid w:val="00EE6ECB"/>
    <w:rsid w:val="00EE735D"/>
    <w:rsid w:val="00EE7761"/>
    <w:rsid w:val="00EF0AF2"/>
    <w:rsid w:val="00EF13D1"/>
    <w:rsid w:val="00EF3008"/>
    <w:rsid w:val="00EF3872"/>
    <w:rsid w:val="00EF3F17"/>
    <w:rsid w:val="00EF4042"/>
    <w:rsid w:val="00EF4224"/>
    <w:rsid w:val="00EF4345"/>
    <w:rsid w:val="00EF47C2"/>
    <w:rsid w:val="00EF522F"/>
    <w:rsid w:val="00EF5598"/>
    <w:rsid w:val="00EF5BA5"/>
    <w:rsid w:val="00F000BF"/>
    <w:rsid w:val="00F0058B"/>
    <w:rsid w:val="00F00916"/>
    <w:rsid w:val="00F00B9B"/>
    <w:rsid w:val="00F00F35"/>
    <w:rsid w:val="00F01ABE"/>
    <w:rsid w:val="00F01B49"/>
    <w:rsid w:val="00F01CB0"/>
    <w:rsid w:val="00F02185"/>
    <w:rsid w:val="00F02AB5"/>
    <w:rsid w:val="00F03193"/>
    <w:rsid w:val="00F03673"/>
    <w:rsid w:val="00F04DAE"/>
    <w:rsid w:val="00F04DC7"/>
    <w:rsid w:val="00F0540E"/>
    <w:rsid w:val="00F05B36"/>
    <w:rsid w:val="00F05CE8"/>
    <w:rsid w:val="00F06FB9"/>
    <w:rsid w:val="00F0766B"/>
    <w:rsid w:val="00F104D7"/>
    <w:rsid w:val="00F10F6A"/>
    <w:rsid w:val="00F112FB"/>
    <w:rsid w:val="00F12458"/>
    <w:rsid w:val="00F129B3"/>
    <w:rsid w:val="00F1488F"/>
    <w:rsid w:val="00F15D71"/>
    <w:rsid w:val="00F168F6"/>
    <w:rsid w:val="00F16C4B"/>
    <w:rsid w:val="00F17471"/>
    <w:rsid w:val="00F17C19"/>
    <w:rsid w:val="00F17F36"/>
    <w:rsid w:val="00F2036A"/>
    <w:rsid w:val="00F203FD"/>
    <w:rsid w:val="00F21885"/>
    <w:rsid w:val="00F21EEE"/>
    <w:rsid w:val="00F2355C"/>
    <w:rsid w:val="00F2380C"/>
    <w:rsid w:val="00F23871"/>
    <w:rsid w:val="00F23E3B"/>
    <w:rsid w:val="00F2562B"/>
    <w:rsid w:val="00F25674"/>
    <w:rsid w:val="00F2661E"/>
    <w:rsid w:val="00F300BA"/>
    <w:rsid w:val="00F300D8"/>
    <w:rsid w:val="00F310F2"/>
    <w:rsid w:val="00F312A8"/>
    <w:rsid w:val="00F31708"/>
    <w:rsid w:val="00F32279"/>
    <w:rsid w:val="00F324C3"/>
    <w:rsid w:val="00F33CF1"/>
    <w:rsid w:val="00F34228"/>
    <w:rsid w:val="00F35971"/>
    <w:rsid w:val="00F362D9"/>
    <w:rsid w:val="00F36F45"/>
    <w:rsid w:val="00F36FE8"/>
    <w:rsid w:val="00F37241"/>
    <w:rsid w:val="00F402AE"/>
    <w:rsid w:val="00F4063F"/>
    <w:rsid w:val="00F40A42"/>
    <w:rsid w:val="00F4103B"/>
    <w:rsid w:val="00F418E7"/>
    <w:rsid w:val="00F42212"/>
    <w:rsid w:val="00F42B5D"/>
    <w:rsid w:val="00F43056"/>
    <w:rsid w:val="00F44321"/>
    <w:rsid w:val="00F443EA"/>
    <w:rsid w:val="00F446A7"/>
    <w:rsid w:val="00F44C01"/>
    <w:rsid w:val="00F4557E"/>
    <w:rsid w:val="00F45943"/>
    <w:rsid w:val="00F45F02"/>
    <w:rsid w:val="00F45F9E"/>
    <w:rsid w:val="00F465AB"/>
    <w:rsid w:val="00F46880"/>
    <w:rsid w:val="00F46970"/>
    <w:rsid w:val="00F47603"/>
    <w:rsid w:val="00F47EAC"/>
    <w:rsid w:val="00F504DC"/>
    <w:rsid w:val="00F5062D"/>
    <w:rsid w:val="00F50697"/>
    <w:rsid w:val="00F508C4"/>
    <w:rsid w:val="00F50C46"/>
    <w:rsid w:val="00F5137D"/>
    <w:rsid w:val="00F52401"/>
    <w:rsid w:val="00F52EBE"/>
    <w:rsid w:val="00F53281"/>
    <w:rsid w:val="00F53A75"/>
    <w:rsid w:val="00F545AC"/>
    <w:rsid w:val="00F54CF9"/>
    <w:rsid w:val="00F55899"/>
    <w:rsid w:val="00F55C80"/>
    <w:rsid w:val="00F55CC7"/>
    <w:rsid w:val="00F55E86"/>
    <w:rsid w:val="00F56394"/>
    <w:rsid w:val="00F568EB"/>
    <w:rsid w:val="00F56A8A"/>
    <w:rsid w:val="00F56D53"/>
    <w:rsid w:val="00F573F5"/>
    <w:rsid w:val="00F57E67"/>
    <w:rsid w:val="00F61B7A"/>
    <w:rsid w:val="00F62572"/>
    <w:rsid w:val="00F63180"/>
    <w:rsid w:val="00F64D45"/>
    <w:rsid w:val="00F64D53"/>
    <w:rsid w:val="00F66860"/>
    <w:rsid w:val="00F66A22"/>
    <w:rsid w:val="00F66F3A"/>
    <w:rsid w:val="00F67141"/>
    <w:rsid w:val="00F67AB5"/>
    <w:rsid w:val="00F7032A"/>
    <w:rsid w:val="00F71C4F"/>
    <w:rsid w:val="00F72482"/>
    <w:rsid w:val="00F7274F"/>
    <w:rsid w:val="00F72C65"/>
    <w:rsid w:val="00F733EF"/>
    <w:rsid w:val="00F73604"/>
    <w:rsid w:val="00F74079"/>
    <w:rsid w:val="00F7441F"/>
    <w:rsid w:val="00F752A2"/>
    <w:rsid w:val="00F75A1D"/>
    <w:rsid w:val="00F76217"/>
    <w:rsid w:val="00F76BCA"/>
    <w:rsid w:val="00F76C37"/>
    <w:rsid w:val="00F77344"/>
    <w:rsid w:val="00F77389"/>
    <w:rsid w:val="00F7780E"/>
    <w:rsid w:val="00F814C7"/>
    <w:rsid w:val="00F82317"/>
    <w:rsid w:val="00F824B2"/>
    <w:rsid w:val="00F8253D"/>
    <w:rsid w:val="00F826F3"/>
    <w:rsid w:val="00F82D62"/>
    <w:rsid w:val="00F831C9"/>
    <w:rsid w:val="00F8335C"/>
    <w:rsid w:val="00F8342B"/>
    <w:rsid w:val="00F83EB8"/>
    <w:rsid w:val="00F840C9"/>
    <w:rsid w:val="00F84B68"/>
    <w:rsid w:val="00F86069"/>
    <w:rsid w:val="00F86415"/>
    <w:rsid w:val="00F86C02"/>
    <w:rsid w:val="00F8714A"/>
    <w:rsid w:val="00F872CA"/>
    <w:rsid w:val="00F874C5"/>
    <w:rsid w:val="00F877D8"/>
    <w:rsid w:val="00F9028D"/>
    <w:rsid w:val="00F906A4"/>
    <w:rsid w:val="00F90994"/>
    <w:rsid w:val="00F90BF0"/>
    <w:rsid w:val="00F914D5"/>
    <w:rsid w:val="00F91505"/>
    <w:rsid w:val="00F9183F"/>
    <w:rsid w:val="00F91D4D"/>
    <w:rsid w:val="00F92A4F"/>
    <w:rsid w:val="00F93943"/>
    <w:rsid w:val="00F93A19"/>
    <w:rsid w:val="00F93A90"/>
    <w:rsid w:val="00F94E61"/>
    <w:rsid w:val="00F9560F"/>
    <w:rsid w:val="00F96807"/>
    <w:rsid w:val="00F96940"/>
    <w:rsid w:val="00F97F5F"/>
    <w:rsid w:val="00FA0151"/>
    <w:rsid w:val="00FA02E5"/>
    <w:rsid w:val="00FA0AA2"/>
    <w:rsid w:val="00FA0D7C"/>
    <w:rsid w:val="00FA14FB"/>
    <w:rsid w:val="00FA2579"/>
    <w:rsid w:val="00FA2662"/>
    <w:rsid w:val="00FA35CE"/>
    <w:rsid w:val="00FA36EF"/>
    <w:rsid w:val="00FA3E1A"/>
    <w:rsid w:val="00FA4116"/>
    <w:rsid w:val="00FA4767"/>
    <w:rsid w:val="00FA4FCC"/>
    <w:rsid w:val="00FA5819"/>
    <w:rsid w:val="00FA60A6"/>
    <w:rsid w:val="00FA60BB"/>
    <w:rsid w:val="00FA641F"/>
    <w:rsid w:val="00FA6A05"/>
    <w:rsid w:val="00FA6A5F"/>
    <w:rsid w:val="00FA718B"/>
    <w:rsid w:val="00FA75B7"/>
    <w:rsid w:val="00FB0048"/>
    <w:rsid w:val="00FB0A89"/>
    <w:rsid w:val="00FB1736"/>
    <w:rsid w:val="00FB2B5C"/>
    <w:rsid w:val="00FB30FA"/>
    <w:rsid w:val="00FB54B6"/>
    <w:rsid w:val="00FB5A51"/>
    <w:rsid w:val="00FB7091"/>
    <w:rsid w:val="00FB7B62"/>
    <w:rsid w:val="00FB7C33"/>
    <w:rsid w:val="00FC0658"/>
    <w:rsid w:val="00FC0B24"/>
    <w:rsid w:val="00FC129C"/>
    <w:rsid w:val="00FC1C15"/>
    <w:rsid w:val="00FC20CD"/>
    <w:rsid w:val="00FC2158"/>
    <w:rsid w:val="00FC2270"/>
    <w:rsid w:val="00FC24DB"/>
    <w:rsid w:val="00FC3448"/>
    <w:rsid w:val="00FC4C8A"/>
    <w:rsid w:val="00FC4EAB"/>
    <w:rsid w:val="00FC5084"/>
    <w:rsid w:val="00FC5A3E"/>
    <w:rsid w:val="00FC6256"/>
    <w:rsid w:val="00FC6638"/>
    <w:rsid w:val="00FC66A0"/>
    <w:rsid w:val="00FC717F"/>
    <w:rsid w:val="00FC7693"/>
    <w:rsid w:val="00FD010E"/>
    <w:rsid w:val="00FD03DE"/>
    <w:rsid w:val="00FD0471"/>
    <w:rsid w:val="00FD0EE1"/>
    <w:rsid w:val="00FD2B75"/>
    <w:rsid w:val="00FD2C53"/>
    <w:rsid w:val="00FD47AF"/>
    <w:rsid w:val="00FD5124"/>
    <w:rsid w:val="00FD5C06"/>
    <w:rsid w:val="00FD5F16"/>
    <w:rsid w:val="00FD65F2"/>
    <w:rsid w:val="00FD68D0"/>
    <w:rsid w:val="00FD6918"/>
    <w:rsid w:val="00FD73E2"/>
    <w:rsid w:val="00FD75B6"/>
    <w:rsid w:val="00FE02F5"/>
    <w:rsid w:val="00FE0A69"/>
    <w:rsid w:val="00FE1466"/>
    <w:rsid w:val="00FE1F9A"/>
    <w:rsid w:val="00FE2FD4"/>
    <w:rsid w:val="00FE48E5"/>
    <w:rsid w:val="00FE586B"/>
    <w:rsid w:val="00FE5A2F"/>
    <w:rsid w:val="00FE651A"/>
    <w:rsid w:val="00FE687D"/>
    <w:rsid w:val="00FE73B4"/>
    <w:rsid w:val="00FE7D41"/>
    <w:rsid w:val="00FF08C1"/>
    <w:rsid w:val="00FF1061"/>
    <w:rsid w:val="00FF117D"/>
    <w:rsid w:val="00FF1F2E"/>
    <w:rsid w:val="00FF222C"/>
    <w:rsid w:val="00FF26B0"/>
    <w:rsid w:val="00FF3522"/>
    <w:rsid w:val="00FF3F90"/>
    <w:rsid w:val="00FF538D"/>
    <w:rsid w:val="00FF573F"/>
    <w:rsid w:val="00FF5D40"/>
    <w:rsid w:val="00FF6726"/>
    <w:rsid w:val="00FF6CE0"/>
    <w:rsid w:val="00FF7363"/>
    <w:rsid w:val="00FF7521"/>
    <w:rsid w:val="00FF7AFA"/>
    <w:rsid w:val="1FF6D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CCA57A"/>
  <w15:docId w15:val="{634920C3-BF4A-4D06-81F5-5C746A53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B5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0B5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D0B5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D0B5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D0B5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D0B5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D0B5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D0B5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D0B5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D0B5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0B5D"/>
    <w:rPr>
      <w:rFonts w:cs="Times New Roman"/>
      <w:smallCaps/>
      <w:spacing w:val="5"/>
      <w:sz w:val="36"/>
    </w:rPr>
  </w:style>
  <w:style w:type="character" w:customStyle="1" w:styleId="Heading2Char">
    <w:name w:val="Heading 2 Char"/>
    <w:link w:val="Heading2"/>
    <w:uiPriority w:val="99"/>
    <w:semiHidden/>
    <w:locked/>
    <w:rsid w:val="00CD0B5D"/>
    <w:rPr>
      <w:rFonts w:cs="Times New Roman"/>
      <w:smallCaps/>
      <w:sz w:val="28"/>
    </w:rPr>
  </w:style>
  <w:style w:type="character" w:customStyle="1" w:styleId="Heading3Char">
    <w:name w:val="Heading 3 Char"/>
    <w:link w:val="Heading3"/>
    <w:uiPriority w:val="99"/>
    <w:semiHidden/>
    <w:locked/>
    <w:rsid w:val="00CD0B5D"/>
    <w:rPr>
      <w:rFonts w:cs="Times New Roman"/>
      <w:i/>
      <w:smallCaps/>
      <w:spacing w:val="5"/>
      <w:sz w:val="26"/>
    </w:rPr>
  </w:style>
  <w:style w:type="character" w:customStyle="1" w:styleId="Heading4Char">
    <w:name w:val="Heading 4 Char"/>
    <w:link w:val="Heading4"/>
    <w:uiPriority w:val="99"/>
    <w:semiHidden/>
    <w:locked/>
    <w:rsid w:val="00CD0B5D"/>
    <w:rPr>
      <w:rFonts w:cs="Times New Roman"/>
      <w:b/>
      <w:spacing w:val="5"/>
      <w:sz w:val="24"/>
    </w:rPr>
  </w:style>
  <w:style w:type="character" w:customStyle="1" w:styleId="Heading5Char">
    <w:name w:val="Heading 5 Char"/>
    <w:link w:val="Heading5"/>
    <w:uiPriority w:val="99"/>
    <w:semiHidden/>
    <w:locked/>
    <w:rsid w:val="00CD0B5D"/>
    <w:rPr>
      <w:rFonts w:cs="Times New Roman"/>
      <w:i/>
      <w:sz w:val="24"/>
    </w:rPr>
  </w:style>
  <w:style w:type="character" w:customStyle="1" w:styleId="Heading6Char">
    <w:name w:val="Heading 6 Char"/>
    <w:link w:val="Heading6"/>
    <w:uiPriority w:val="99"/>
    <w:semiHidden/>
    <w:locked/>
    <w:rsid w:val="00CD0B5D"/>
    <w:rPr>
      <w:rFonts w:cs="Times New Roman"/>
      <w:b/>
      <w:color w:val="595959"/>
      <w:spacing w:val="5"/>
      <w:shd w:val="clear" w:color="auto" w:fill="FFFFFF"/>
    </w:rPr>
  </w:style>
  <w:style w:type="character" w:customStyle="1" w:styleId="Heading7Char">
    <w:name w:val="Heading 7 Char"/>
    <w:link w:val="Heading7"/>
    <w:uiPriority w:val="99"/>
    <w:semiHidden/>
    <w:locked/>
    <w:rsid w:val="00CD0B5D"/>
    <w:rPr>
      <w:rFonts w:cs="Times New Roman"/>
      <w:b/>
      <w:i/>
      <w:color w:val="5A5A5A"/>
      <w:sz w:val="20"/>
    </w:rPr>
  </w:style>
  <w:style w:type="character" w:customStyle="1" w:styleId="Heading8Char">
    <w:name w:val="Heading 8 Char"/>
    <w:link w:val="Heading8"/>
    <w:uiPriority w:val="99"/>
    <w:semiHidden/>
    <w:locked/>
    <w:rsid w:val="00CD0B5D"/>
    <w:rPr>
      <w:rFonts w:cs="Times New Roman"/>
      <w:b/>
      <w:color w:val="7F7F7F"/>
      <w:sz w:val="20"/>
    </w:rPr>
  </w:style>
  <w:style w:type="character" w:customStyle="1" w:styleId="Heading9Char">
    <w:name w:val="Heading 9 Char"/>
    <w:link w:val="Heading9"/>
    <w:uiPriority w:val="99"/>
    <w:semiHidden/>
    <w:locked/>
    <w:rsid w:val="00CD0B5D"/>
    <w:rPr>
      <w:rFonts w:cs="Times New Roman"/>
      <w:b/>
      <w:i/>
      <w:color w:val="7F7F7F"/>
      <w:sz w:val="18"/>
    </w:rPr>
  </w:style>
  <w:style w:type="paragraph" w:styleId="Title">
    <w:name w:val="Title"/>
    <w:basedOn w:val="Normal"/>
    <w:next w:val="Normal"/>
    <w:link w:val="TitleChar"/>
    <w:uiPriority w:val="99"/>
    <w:qFormat/>
    <w:rsid w:val="00CD0B5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CD0B5D"/>
    <w:rPr>
      <w:rFonts w:cs="Times New Roman"/>
      <w:smallCaps/>
      <w:sz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D0B5D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link w:val="Subtitle"/>
    <w:uiPriority w:val="99"/>
    <w:locked/>
    <w:rsid w:val="00CD0B5D"/>
    <w:rPr>
      <w:rFonts w:cs="Times New Roman"/>
      <w:i/>
      <w:smallCaps/>
      <w:spacing w:val="10"/>
      <w:sz w:val="28"/>
    </w:rPr>
  </w:style>
  <w:style w:type="character" w:styleId="Strong">
    <w:name w:val="Strong"/>
    <w:uiPriority w:val="99"/>
    <w:qFormat/>
    <w:rsid w:val="00CD0B5D"/>
    <w:rPr>
      <w:rFonts w:cs="Times New Roman"/>
      <w:b/>
    </w:rPr>
  </w:style>
  <w:style w:type="character" w:styleId="Emphasis">
    <w:name w:val="Emphasis"/>
    <w:uiPriority w:val="99"/>
    <w:qFormat/>
    <w:rsid w:val="00CD0B5D"/>
    <w:rPr>
      <w:rFonts w:cs="Times New Roman"/>
      <w:b/>
      <w:i/>
      <w:spacing w:val="10"/>
    </w:rPr>
  </w:style>
  <w:style w:type="paragraph" w:styleId="NoSpacing">
    <w:name w:val="No Spacing"/>
    <w:basedOn w:val="Normal"/>
    <w:uiPriority w:val="99"/>
    <w:qFormat/>
    <w:rsid w:val="00CD0B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D0B5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CD0B5D"/>
    <w:rPr>
      <w:i/>
      <w:iCs/>
    </w:rPr>
  </w:style>
  <w:style w:type="character" w:customStyle="1" w:styleId="QuoteChar">
    <w:name w:val="Quote Char"/>
    <w:link w:val="Quote"/>
    <w:uiPriority w:val="99"/>
    <w:locked/>
    <w:rsid w:val="00CD0B5D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CD0B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link w:val="IntenseQuote"/>
    <w:uiPriority w:val="99"/>
    <w:locked/>
    <w:rsid w:val="00CD0B5D"/>
    <w:rPr>
      <w:rFonts w:cs="Times New Roman"/>
      <w:i/>
    </w:rPr>
  </w:style>
  <w:style w:type="character" w:styleId="SubtleEmphasis">
    <w:name w:val="Subtle Emphasis"/>
    <w:uiPriority w:val="99"/>
    <w:qFormat/>
    <w:rsid w:val="00CD0B5D"/>
    <w:rPr>
      <w:rFonts w:cs="Times New Roman"/>
      <w:i/>
    </w:rPr>
  </w:style>
  <w:style w:type="character" w:styleId="IntenseEmphasis">
    <w:name w:val="Intense Emphasis"/>
    <w:uiPriority w:val="99"/>
    <w:qFormat/>
    <w:rsid w:val="00CD0B5D"/>
    <w:rPr>
      <w:rFonts w:cs="Times New Roman"/>
      <w:b/>
      <w:i/>
    </w:rPr>
  </w:style>
  <w:style w:type="character" w:styleId="SubtleReference">
    <w:name w:val="Subtle Reference"/>
    <w:uiPriority w:val="99"/>
    <w:qFormat/>
    <w:rsid w:val="00CD0B5D"/>
    <w:rPr>
      <w:rFonts w:cs="Times New Roman"/>
      <w:smallCaps/>
    </w:rPr>
  </w:style>
  <w:style w:type="character" w:styleId="IntenseReference">
    <w:name w:val="Intense Reference"/>
    <w:uiPriority w:val="99"/>
    <w:qFormat/>
    <w:rsid w:val="00CD0B5D"/>
    <w:rPr>
      <w:rFonts w:cs="Times New Roman"/>
      <w:b/>
      <w:smallCaps/>
    </w:rPr>
  </w:style>
  <w:style w:type="character" w:styleId="BookTitle">
    <w:name w:val="Book Title"/>
    <w:uiPriority w:val="99"/>
    <w:qFormat/>
    <w:rsid w:val="00CD0B5D"/>
    <w:rPr>
      <w:rFonts w:cs="Times New Roman"/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CD0B5D"/>
    <w:pPr>
      <w:outlineLvl w:val="9"/>
    </w:pPr>
  </w:style>
  <w:style w:type="paragraph" w:styleId="Header">
    <w:name w:val="header"/>
    <w:basedOn w:val="Normal"/>
    <w:link w:val="HeaderChar"/>
    <w:uiPriority w:val="99"/>
    <w:rsid w:val="00CD0B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CD0B5D"/>
    <w:rPr>
      <w:rFonts w:cs="Times New Roman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CD0B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CD0B5D"/>
    <w:rPr>
      <w:rFonts w:cs="Times New Roman"/>
      <w:sz w:val="22"/>
      <w:lang w:val="en-US" w:eastAsia="en-US"/>
    </w:rPr>
  </w:style>
  <w:style w:type="character" w:styleId="FollowedHyperlink">
    <w:name w:val="FollowedHyperlink"/>
    <w:uiPriority w:val="99"/>
    <w:semiHidden/>
    <w:rsid w:val="00CD0B5D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D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D0B5D"/>
    <w:rPr>
      <w:rFonts w:ascii="Tahoma" w:hAnsi="Tahoma" w:cs="Times New Roman"/>
      <w:sz w:val="16"/>
      <w:lang w:val="en-US" w:eastAsia="en-US"/>
    </w:rPr>
  </w:style>
  <w:style w:type="paragraph" w:styleId="Revision">
    <w:name w:val="Revision"/>
    <w:hidden/>
    <w:uiPriority w:val="99"/>
    <w:semiHidden/>
    <w:rsid w:val="00A57BF6"/>
    <w:rPr>
      <w:sz w:val="22"/>
      <w:szCs w:val="22"/>
      <w:lang w:val="en-US" w:eastAsia="en-US"/>
    </w:rPr>
  </w:style>
  <w:style w:type="character" w:styleId="Hyperlink">
    <w:name w:val="Hyperlink"/>
    <w:uiPriority w:val="99"/>
    <w:rsid w:val="005F4D1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16150"/>
    <w:pPr>
      <w:spacing w:before="100" w:beforeAutospacing="1" w:after="100" w:afterAutospacing="1" w:line="240" w:lineRule="auto"/>
    </w:pPr>
    <w:rPr>
      <w:rFonts w:ascii="&amp;quot" w:hAnsi="&amp;quot"/>
      <w:lang w:val="en-GB" w:eastAsia="en-GB"/>
    </w:rPr>
  </w:style>
  <w:style w:type="paragraph" w:styleId="BodyText">
    <w:name w:val="Body Text"/>
    <w:basedOn w:val="Normal"/>
    <w:link w:val="BodyTextChar"/>
    <w:uiPriority w:val="99"/>
    <w:rsid w:val="006C4694"/>
    <w:pPr>
      <w:spacing w:after="0" w:line="240" w:lineRule="auto"/>
    </w:pPr>
    <w:rPr>
      <w:rFonts w:ascii="Times New Roman" w:eastAsia="Times New Roman" w:hAnsi="Times New Roman"/>
      <w:color w:val="0000FF"/>
      <w:sz w:val="20"/>
      <w:szCs w:val="20"/>
      <w:lang w:val="en-GB" w:eastAsia="en-GB"/>
    </w:rPr>
  </w:style>
  <w:style w:type="character" w:customStyle="1" w:styleId="BodyTextChar">
    <w:name w:val="Body Text Char"/>
    <w:link w:val="BodyText"/>
    <w:uiPriority w:val="99"/>
    <w:locked/>
    <w:rsid w:val="006C4694"/>
    <w:rPr>
      <w:rFonts w:ascii="Times New Roman" w:hAnsi="Times New Roman" w:cs="Times New Roman"/>
      <w:color w:val="0000FF"/>
    </w:rPr>
  </w:style>
  <w:style w:type="paragraph" w:styleId="PlainText">
    <w:name w:val="Plain Text"/>
    <w:basedOn w:val="Normal"/>
    <w:link w:val="PlainTextChar"/>
    <w:uiPriority w:val="99"/>
    <w:semiHidden/>
    <w:rsid w:val="006C4694"/>
    <w:pPr>
      <w:spacing w:after="0" w:line="240" w:lineRule="auto"/>
    </w:pPr>
    <w:rPr>
      <w:rFonts w:ascii="Calibri" w:hAnsi="Calibri"/>
      <w:szCs w:val="21"/>
      <w:lang w:val="en-GB"/>
    </w:rPr>
  </w:style>
  <w:style w:type="character" w:customStyle="1" w:styleId="PlainTextChar">
    <w:name w:val="Plain Text Char"/>
    <w:link w:val="PlainText"/>
    <w:uiPriority w:val="99"/>
    <w:semiHidden/>
    <w:locked/>
    <w:rsid w:val="006C4694"/>
    <w:rPr>
      <w:rFonts w:ascii="Calibri" w:hAnsi="Calibri" w:cs="Times New Roman"/>
      <w:sz w:val="21"/>
      <w:szCs w:val="21"/>
      <w:lang w:val="en-GB" w:eastAsia="en-US"/>
    </w:rPr>
  </w:style>
  <w:style w:type="paragraph" w:customStyle="1" w:styleId="xmsonormal">
    <w:name w:val="x_msonormal"/>
    <w:basedOn w:val="Normal"/>
    <w:uiPriority w:val="99"/>
    <w:rsid w:val="004E05B9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apple-converted-space">
    <w:name w:val="apple-converted-space"/>
    <w:uiPriority w:val="99"/>
    <w:rsid w:val="004C1C80"/>
    <w:rPr>
      <w:rFonts w:cs="Times New Roman"/>
    </w:rPr>
  </w:style>
  <w:style w:type="character" w:customStyle="1" w:styleId="address">
    <w:name w:val="address"/>
    <w:uiPriority w:val="99"/>
    <w:rsid w:val="00D963B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15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7214">
          <w:marLeft w:val="0"/>
          <w:marRight w:val="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5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15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15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1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256">
          <w:marLeft w:val="857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4101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15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ensalltowthorpePC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1%20VIP%20Strensall\SWTPC\00%20Current%20Year\2026\Minutes%20Planning\SWTPCMinutesPlanning28Apr2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SWTPCMinutesPlanning28Apr26</Template>
  <TotalTime>0</TotalTime>
  <Pages>1</Pages>
  <Words>303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ALDWARK AREA PARISH COUNCIL</vt:lpstr>
    </vt:vector>
  </TitlesOfParts>
  <Company>Triode Technology Ltd</Company>
  <LinksUpToDate>false</LinksUpToDate>
  <CharactersWithSpaces>2027</CharactersWithSpaces>
  <SharedDoc>false</SharedDoc>
  <HLinks>
    <vt:vector size="6" baseType="variant">
      <vt:variant>
        <vt:i4>196647</vt:i4>
      </vt:variant>
      <vt:variant>
        <vt:i4>0</vt:i4>
      </vt:variant>
      <vt:variant>
        <vt:i4>0</vt:i4>
      </vt:variant>
      <vt:variant>
        <vt:i4>5</vt:i4>
      </vt:variant>
      <vt:variant>
        <vt:lpwstr>mailto:strensalltowthorpePC@outlook.com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ALDWARK AREA PARISH COUNCIL</dc:title>
  <dc:subject/>
  <dc:creator>Parish Clerk 1st Acc</dc:creator>
  <cp:keywords/>
  <dc:description/>
  <cp:lastModifiedBy>Parish Clerk</cp:lastModifiedBy>
  <cp:revision>2</cp:revision>
  <cp:lastPrinted>2025-02-21T10:42:00Z</cp:lastPrinted>
  <dcterms:created xsi:type="dcterms:W3CDTF">2026-07-22T10:47:00Z</dcterms:created>
  <dcterms:modified xsi:type="dcterms:W3CDTF">2026-07-22T10:47:00Z</dcterms:modified>
</cp:coreProperties>
</file>